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page" w:horzAnchor="margin" w:tblpY="1126"/>
        <w:tblW w:w="5000" w:type="pct"/>
        <w:tblLook w:val="04A0" w:firstRow="1" w:lastRow="0" w:firstColumn="1" w:lastColumn="0" w:noHBand="0" w:noVBand="1"/>
      </w:tblPr>
      <w:tblGrid>
        <w:gridCol w:w="5865"/>
        <w:gridCol w:w="6845"/>
        <w:gridCol w:w="1294"/>
      </w:tblGrid>
      <w:tr w:rsidRPr="0036668A" w:rsidR="0036668A" w:rsidTr="5331F6C1" w14:paraId="086B13A2" w14:textId="77777777">
        <w:trPr>
          <w:trHeight w:val="426"/>
        </w:trPr>
        <w:tc>
          <w:tcPr>
            <w:tcW w:w="5000" w:type="pct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36668A" w:rsidR="0036668A" w:rsidP="00E71C26" w:rsidRDefault="0036668A" w14:paraId="5C6ACDEE" w14:textId="6904A4B4">
            <w:pPr>
              <w:pStyle w:val="NKBVKop1"/>
              <w:framePr w:hSpace="0" w:wrap="auto" w:hAnchor="text" w:vAnchor="margin" w:yAlign="inline"/>
            </w:pPr>
            <w:r>
              <w:t>Voorblad PVB</w:t>
            </w:r>
            <w:r w:rsidR="00F41BCD">
              <w:t xml:space="preserve"> </w:t>
            </w:r>
            <w:r w:rsidR="004416E2">
              <w:t xml:space="preserve">Sportkliminstructeur 3 </w:t>
            </w:r>
            <w:r w:rsidR="007C19E3">
              <w:t>out</w:t>
            </w:r>
            <w:r w:rsidR="004416E2">
              <w:t xml:space="preserve">door </w:t>
            </w:r>
            <w:r w:rsidR="00C00F1E">
              <w:t>voorklimmen</w:t>
            </w:r>
            <w:r w:rsidR="00A833E8">
              <w:t xml:space="preserve"> single-pitch</w:t>
            </w:r>
          </w:p>
        </w:tc>
      </w:tr>
      <w:tr w:rsidRPr="0036668A" w:rsidR="0036668A" w:rsidTr="5331F6C1" w14:paraId="6AA102CE" w14:textId="77777777">
        <w:tc>
          <w:tcPr>
            <w:tcW w:w="2094" w:type="pct"/>
            <w:tcBorders>
              <w:top w:val="single" w:color="auto" w:sz="4" w:space="0"/>
            </w:tcBorders>
            <w:shd w:val="clear" w:color="auto" w:fill="E7E6E6" w:themeFill="background2"/>
            <w:tcMar/>
          </w:tcPr>
          <w:p w:rsidRPr="004416E2" w:rsidR="0036668A" w:rsidP="00E71C26" w:rsidRDefault="0036668A" w14:paraId="0EDCDE1C" w14:textId="77777777">
            <w:pPr>
              <w:rPr>
                <w:b/>
                <w:bCs/>
                <w:sz w:val="16"/>
                <w:szCs w:val="16"/>
              </w:rPr>
            </w:pPr>
            <w:r w:rsidRPr="004416E2">
              <w:rPr>
                <w:b/>
                <w:bCs/>
                <w:sz w:val="16"/>
                <w:szCs w:val="16"/>
              </w:rPr>
              <w:t>Datum:</w:t>
            </w:r>
          </w:p>
          <w:p w:rsidRPr="004416E2" w:rsidR="0036668A" w:rsidP="00E71C26" w:rsidRDefault="0036668A" w14:paraId="4A418AC0" w14:textId="77777777">
            <w:pPr>
              <w:rPr>
                <w:b/>
                <w:bCs/>
                <w:sz w:val="16"/>
                <w:szCs w:val="16"/>
              </w:rPr>
            </w:pPr>
            <w:r w:rsidRPr="004416E2">
              <w:rPr>
                <w:b/>
                <w:bCs/>
                <w:sz w:val="16"/>
                <w:szCs w:val="16"/>
              </w:rPr>
              <w:t>Naam beoordelaar:</w:t>
            </w:r>
          </w:p>
          <w:p w:rsidRPr="004416E2" w:rsidR="0036668A" w:rsidP="00E71C26" w:rsidRDefault="0036668A" w14:paraId="4F74B287" w14:textId="77777777">
            <w:pPr>
              <w:rPr>
                <w:b/>
                <w:bCs/>
                <w:sz w:val="16"/>
                <w:szCs w:val="16"/>
              </w:rPr>
            </w:pPr>
            <w:r w:rsidRPr="004416E2">
              <w:rPr>
                <w:b/>
                <w:bCs/>
                <w:sz w:val="16"/>
                <w:szCs w:val="16"/>
              </w:rPr>
              <w:t>Lidnummer beoordelaar:</w:t>
            </w:r>
          </w:p>
        </w:tc>
        <w:tc>
          <w:tcPr>
            <w:tcW w:w="2906" w:type="pct"/>
            <w:gridSpan w:val="2"/>
            <w:tcBorders>
              <w:top w:val="single" w:color="auto" w:sz="4" w:space="0"/>
            </w:tcBorders>
            <w:shd w:val="clear" w:color="auto" w:fill="E7E6E6" w:themeFill="background2"/>
            <w:tcMar/>
          </w:tcPr>
          <w:p w:rsidRPr="004416E2" w:rsidR="0036668A" w:rsidP="00E71C26" w:rsidRDefault="0036668A" w14:paraId="4AF1C985" w14:textId="77777777">
            <w:pPr>
              <w:rPr>
                <w:b/>
                <w:bCs/>
                <w:sz w:val="16"/>
                <w:szCs w:val="16"/>
              </w:rPr>
            </w:pPr>
            <w:r w:rsidRPr="004416E2">
              <w:rPr>
                <w:b/>
                <w:bCs/>
                <w:sz w:val="16"/>
                <w:szCs w:val="16"/>
              </w:rPr>
              <w:t>Naam kandidaat:</w:t>
            </w:r>
          </w:p>
          <w:p w:rsidRPr="004416E2" w:rsidR="0036668A" w:rsidP="00E71C26" w:rsidRDefault="0036668A" w14:paraId="38CCE369" w14:textId="77777777">
            <w:pPr>
              <w:rPr>
                <w:b/>
                <w:bCs/>
                <w:sz w:val="16"/>
                <w:szCs w:val="16"/>
              </w:rPr>
            </w:pPr>
          </w:p>
          <w:p w:rsidRPr="004416E2" w:rsidR="0036668A" w:rsidP="00E71C26" w:rsidRDefault="0036668A" w14:paraId="273D02CC" w14:textId="77777777">
            <w:pPr>
              <w:rPr>
                <w:b/>
                <w:bCs/>
                <w:sz w:val="16"/>
                <w:szCs w:val="16"/>
              </w:rPr>
            </w:pPr>
            <w:r w:rsidRPr="004416E2">
              <w:rPr>
                <w:b/>
                <w:bCs/>
                <w:sz w:val="16"/>
                <w:szCs w:val="16"/>
              </w:rPr>
              <w:t>Lidnummer kandidaat:</w:t>
            </w:r>
          </w:p>
        </w:tc>
      </w:tr>
      <w:tr w:rsidRPr="0036668A" w:rsidR="00CC3E62" w:rsidTr="5331F6C1" w14:paraId="7172E23F" w14:textId="77777777">
        <w:tc>
          <w:tcPr>
            <w:tcW w:w="4538" w:type="pct"/>
            <w:gridSpan w:val="2"/>
            <w:tcMar/>
          </w:tcPr>
          <w:p w:rsidRPr="004416E2" w:rsidR="00CC3E62" w:rsidP="00E71C26" w:rsidRDefault="00CC3E62" w14:paraId="3DF5899A" w14:textId="77777777">
            <w:pPr>
              <w:rPr>
                <w:b/>
                <w:bCs/>
                <w:sz w:val="16"/>
                <w:szCs w:val="16"/>
              </w:rPr>
            </w:pPr>
            <w:r w:rsidRPr="004416E2">
              <w:rPr>
                <w:b/>
                <w:bCs/>
                <w:sz w:val="16"/>
                <w:szCs w:val="16"/>
              </w:rPr>
              <w:t>Afnamecondities</w:t>
            </w:r>
          </w:p>
        </w:tc>
        <w:tc>
          <w:tcPr>
            <w:tcW w:w="462" w:type="pct"/>
            <w:tcMar/>
            <w:vAlign w:val="center"/>
          </w:tcPr>
          <w:p w:rsidRPr="00013CB4" w:rsidR="00CC3E62" w:rsidP="00E71C26" w:rsidRDefault="00CC3E62" w14:paraId="0FACC0F3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Voldaan</w:t>
            </w:r>
          </w:p>
        </w:tc>
      </w:tr>
      <w:tr w:rsidRPr="0036668A" w:rsidR="00895E10" w:rsidTr="5331F6C1" w14:paraId="11334E30" w14:textId="77777777">
        <w:tc>
          <w:tcPr>
            <w:tcW w:w="4538" w:type="pct"/>
            <w:gridSpan w:val="2"/>
            <w:tcMar/>
          </w:tcPr>
          <w:p w:rsidR="003D09D9" w:rsidP="3EE13E5D" w:rsidRDefault="003D09D9" w14:paraId="37285C62" w14:textId="51ABD770">
            <w:pPr>
              <w:rPr>
                <w:sz w:val="16"/>
                <w:szCs w:val="16"/>
              </w:rPr>
            </w:pPr>
            <w:r w:rsidRPr="3EE13E5D">
              <w:rPr>
                <w:sz w:val="16"/>
                <w:szCs w:val="16"/>
              </w:rPr>
              <w:t>Het portfolio is compleet</w:t>
            </w:r>
          </w:p>
        </w:tc>
        <w:sdt>
          <w:sdtPr>
            <w:rPr>
              <w:sz w:val="18"/>
              <w:szCs w:val="18"/>
            </w:rPr>
            <w:id w:val="-222137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tcMar/>
                <w:vAlign w:val="center"/>
              </w:tcPr>
              <w:p w:rsidRPr="00013CB4" w:rsidR="00895E10" w:rsidP="00E71C26" w:rsidRDefault="00A1437D" w14:paraId="62A5E446" w14:textId="77777777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p>
            </w:tc>
          </w:sdtContent>
          <w:sdtEndPr>
            <w:rPr>
              <w:sz w:val="18"/>
              <w:szCs w:val="18"/>
            </w:rPr>
          </w:sdtEndPr>
        </w:sdt>
      </w:tr>
      <w:tr w:rsidRPr="0036668A" w:rsidR="0036668A" w:rsidTr="5331F6C1" w14:paraId="79D99AE1" w14:textId="77777777">
        <w:tc>
          <w:tcPr>
            <w:tcW w:w="2094" w:type="pct"/>
            <w:tcMar/>
          </w:tcPr>
          <w:p w:rsidRPr="004416E2" w:rsidR="0036668A" w:rsidP="00E71C26" w:rsidRDefault="0036668A" w14:paraId="03D6C40D" w14:textId="77777777">
            <w:pPr>
              <w:rPr>
                <w:b/>
                <w:bCs/>
                <w:sz w:val="16"/>
                <w:szCs w:val="16"/>
              </w:rPr>
            </w:pPr>
            <w:r w:rsidRPr="004416E2">
              <w:rPr>
                <w:b/>
                <w:bCs/>
                <w:sz w:val="16"/>
                <w:szCs w:val="16"/>
              </w:rPr>
              <w:t>Kerntaak</w:t>
            </w:r>
          </w:p>
        </w:tc>
        <w:tc>
          <w:tcPr>
            <w:tcW w:w="2444" w:type="pct"/>
            <w:tcMar/>
          </w:tcPr>
          <w:p w:rsidRPr="004416E2" w:rsidR="0036668A" w:rsidP="00E71C26" w:rsidRDefault="0036668A" w14:paraId="612BD40D" w14:textId="77777777">
            <w:pPr>
              <w:rPr>
                <w:b/>
                <w:bCs/>
                <w:sz w:val="16"/>
                <w:szCs w:val="16"/>
              </w:rPr>
            </w:pPr>
            <w:r w:rsidRPr="004416E2">
              <w:rPr>
                <w:b/>
                <w:bCs/>
                <w:sz w:val="16"/>
                <w:szCs w:val="16"/>
              </w:rPr>
              <w:t>Werkproces</w:t>
            </w:r>
            <w:r w:rsidRPr="004416E2" w:rsidR="00090D5C">
              <w:rPr>
                <w:b/>
                <w:bCs/>
                <w:sz w:val="16"/>
                <w:szCs w:val="16"/>
              </w:rPr>
              <w:t>sen</w:t>
            </w:r>
          </w:p>
        </w:tc>
        <w:tc>
          <w:tcPr>
            <w:tcW w:w="462" w:type="pct"/>
            <w:tcMar/>
            <w:vAlign w:val="center"/>
          </w:tcPr>
          <w:p w:rsidRPr="00013CB4" w:rsidR="0036668A" w:rsidP="00E71C26" w:rsidRDefault="002F64DC" w14:paraId="6972F2CD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Voldaan</w:t>
            </w:r>
          </w:p>
        </w:tc>
      </w:tr>
      <w:tr w:rsidRPr="0036668A" w:rsidR="00942335" w:rsidTr="5331F6C1" w14:paraId="3ACB0E58" w14:textId="77777777">
        <w:tc>
          <w:tcPr>
            <w:tcW w:w="2094" w:type="pct"/>
            <w:vMerge w:val="restart"/>
            <w:tcMar/>
          </w:tcPr>
          <w:p w:rsidRPr="004416E2" w:rsidR="00942335" w:rsidP="00E71C26" w:rsidRDefault="00942335" w14:paraId="2C17A5F9" w14:textId="77777777">
            <w:pPr>
              <w:rPr>
                <w:sz w:val="16"/>
                <w:szCs w:val="16"/>
              </w:rPr>
            </w:pPr>
            <w:r w:rsidRPr="004416E2">
              <w:rPr>
                <w:sz w:val="16"/>
                <w:szCs w:val="16"/>
              </w:rPr>
              <w:t>3.1 Geven van lessen</w:t>
            </w:r>
          </w:p>
        </w:tc>
        <w:tc>
          <w:tcPr>
            <w:tcW w:w="2444" w:type="pct"/>
            <w:tcMar/>
            <w:vAlign w:val="bottom"/>
          </w:tcPr>
          <w:p w:rsidRPr="004416E2" w:rsidR="00942335" w:rsidP="00E71C26" w:rsidRDefault="00942335" w14:paraId="2246FB3B" w14:textId="77777777">
            <w:pPr>
              <w:rPr>
                <w:sz w:val="16"/>
                <w:szCs w:val="16"/>
              </w:rPr>
            </w:pPr>
            <w:r w:rsidRPr="004416E2">
              <w:rPr>
                <w:rStyle w:val="normaltextrun"/>
                <w:rFonts w:cs="Segoe UI"/>
                <w:sz w:val="16"/>
                <w:szCs w:val="16"/>
              </w:rPr>
              <w:t>3.1.1 Begeleidt en informeert klimmers en andere betrokkenen</w:t>
            </w:r>
            <w:r w:rsidRPr="004416E2">
              <w:rPr>
                <w:rStyle w:val="eop"/>
                <w:rFonts w:cs="Segoe UI"/>
                <w:sz w:val="16"/>
                <w:szCs w:val="16"/>
              </w:rPr>
              <w:t> </w:t>
            </w:r>
          </w:p>
        </w:tc>
        <w:sdt>
          <w:sdtPr>
            <w:rPr>
              <w:sz w:val="18"/>
              <w:szCs w:val="18"/>
            </w:rPr>
            <w:id w:val="99458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tcMar/>
                <w:vAlign w:val="center"/>
              </w:tcPr>
              <w:p w:rsidRPr="00013CB4" w:rsidR="00942335" w:rsidP="00E71C26" w:rsidRDefault="00942335" w14:paraId="1820BBA3" w14:textId="77777777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p>
            </w:tc>
          </w:sdtContent>
          <w:sdtEndPr>
            <w:rPr>
              <w:sz w:val="18"/>
              <w:szCs w:val="18"/>
            </w:rPr>
          </w:sdtEndPr>
        </w:sdt>
      </w:tr>
      <w:tr w:rsidRPr="0036668A" w:rsidR="00942335" w:rsidTr="5331F6C1" w14:paraId="42BD308F" w14:textId="77777777">
        <w:tc>
          <w:tcPr>
            <w:tcW w:w="2094" w:type="pct"/>
            <w:vMerge/>
            <w:tcMar/>
          </w:tcPr>
          <w:p w:rsidRPr="004416E2" w:rsidR="00942335" w:rsidP="00E71C26" w:rsidRDefault="00942335" w14:paraId="1AF20D4E" w14:textId="77777777">
            <w:pPr>
              <w:rPr>
                <w:sz w:val="16"/>
                <w:szCs w:val="16"/>
              </w:rPr>
            </w:pPr>
          </w:p>
        </w:tc>
        <w:tc>
          <w:tcPr>
            <w:tcW w:w="2444" w:type="pct"/>
            <w:tcMar/>
            <w:vAlign w:val="bottom"/>
          </w:tcPr>
          <w:p w:rsidRPr="004416E2" w:rsidR="00942335" w:rsidP="00E71C26" w:rsidRDefault="00942335" w14:paraId="52F519D0" w14:textId="77777777">
            <w:pPr>
              <w:rPr>
                <w:sz w:val="16"/>
                <w:szCs w:val="16"/>
              </w:rPr>
            </w:pPr>
            <w:r w:rsidRPr="004416E2">
              <w:rPr>
                <w:rStyle w:val="normaltextrun"/>
                <w:rFonts w:cs="Segoe UI"/>
                <w:sz w:val="16"/>
                <w:szCs w:val="16"/>
              </w:rPr>
              <w:t>3.1.2 Bereidt lessen voor</w:t>
            </w:r>
            <w:r w:rsidRPr="004416E2">
              <w:rPr>
                <w:rStyle w:val="eop"/>
                <w:rFonts w:cs="Segoe UI"/>
                <w:sz w:val="16"/>
                <w:szCs w:val="16"/>
              </w:rPr>
              <w:t> </w:t>
            </w:r>
          </w:p>
        </w:tc>
        <w:sdt>
          <w:sdtPr>
            <w:rPr>
              <w:sz w:val="18"/>
              <w:szCs w:val="18"/>
            </w:rPr>
            <w:id w:val="1431305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tcMar/>
                <w:vAlign w:val="center"/>
              </w:tcPr>
              <w:p w:rsidRPr="00013CB4" w:rsidR="00942335" w:rsidP="00E71C26" w:rsidRDefault="00942335" w14:paraId="1FEC2E69" w14:textId="77777777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p>
            </w:tc>
          </w:sdtContent>
          <w:sdtEndPr>
            <w:rPr>
              <w:sz w:val="18"/>
              <w:szCs w:val="18"/>
            </w:rPr>
          </w:sdtEndPr>
        </w:sdt>
      </w:tr>
      <w:tr w:rsidRPr="0036668A" w:rsidR="00942335" w:rsidTr="5331F6C1" w14:paraId="6A00B253" w14:textId="77777777">
        <w:tc>
          <w:tcPr>
            <w:tcW w:w="2094" w:type="pct"/>
            <w:vMerge/>
            <w:tcMar/>
          </w:tcPr>
          <w:p w:rsidRPr="004416E2" w:rsidR="00942335" w:rsidP="00E71C26" w:rsidRDefault="00942335" w14:paraId="6EFCC38D" w14:textId="77777777">
            <w:pPr>
              <w:rPr>
                <w:sz w:val="16"/>
                <w:szCs w:val="16"/>
              </w:rPr>
            </w:pPr>
          </w:p>
        </w:tc>
        <w:tc>
          <w:tcPr>
            <w:tcW w:w="2444" w:type="pct"/>
            <w:tcMar/>
            <w:vAlign w:val="bottom"/>
          </w:tcPr>
          <w:p w:rsidRPr="004416E2" w:rsidR="00942335" w:rsidP="00E71C26" w:rsidRDefault="00942335" w14:paraId="71E6DDBF" w14:textId="77777777">
            <w:pPr>
              <w:rPr>
                <w:sz w:val="16"/>
                <w:szCs w:val="16"/>
              </w:rPr>
            </w:pPr>
            <w:r w:rsidRPr="004416E2">
              <w:rPr>
                <w:rStyle w:val="normaltextrun"/>
                <w:rFonts w:cs="Segoe UI"/>
                <w:sz w:val="16"/>
                <w:szCs w:val="16"/>
              </w:rPr>
              <w:t>3.1.3 Voert lessen uit</w:t>
            </w:r>
            <w:r w:rsidRPr="004416E2">
              <w:rPr>
                <w:rStyle w:val="eop"/>
                <w:rFonts w:cs="Segoe UI"/>
                <w:sz w:val="16"/>
                <w:szCs w:val="16"/>
              </w:rPr>
              <w:t> </w:t>
            </w:r>
          </w:p>
        </w:tc>
        <w:sdt>
          <w:sdtPr>
            <w:rPr>
              <w:sz w:val="18"/>
              <w:szCs w:val="18"/>
            </w:rPr>
            <w:id w:val="-2121825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tcMar/>
                <w:vAlign w:val="center"/>
              </w:tcPr>
              <w:p w:rsidRPr="00013CB4" w:rsidR="00942335" w:rsidP="00E71C26" w:rsidRDefault="00942335" w14:paraId="40D5ED62" w14:textId="77777777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p>
            </w:tc>
          </w:sdtContent>
          <w:sdtEndPr>
            <w:rPr>
              <w:sz w:val="18"/>
              <w:szCs w:val="18"/>
            </w:rPr>
          </w:sdtEndPr>
        </w:sdt>
      </w:tr>
      <w:tr w:rsidRPr="0036668A" w:rsidR="00942335" w:rsidTr="5331F6C1" w14:paraId="0806BE2F" w14:textId="77777777">
        <w:tc>
          <w:tcPr>
            <w:tcW w:w="2094" w:type="pct"/>
            <w:vMerge/>
            <w:tcMar/>
          </w:tcPr>
          <w:p w:rsidRPr="004416E2" w:rsidR="00942335" w:rsidP="00E71C26" w:rsidRDefault="00942335" w14:paraId="37C5FF4E" w14:textId="77777777">
            <w:pPr>
              <w:rPr>
                <w:sz w:val="16"/>
                <w:szCs w:val="16"/>
              </w:rPr>
            </w:pPr>
          </w:p>
        </w:tc>
        <w:tc>
          <w:tcPr>
            <w:tcW w:w="2444" w:type="pct"/>
            <w:tcMar/>
            <w:vAlign w:val="bottom"/>
          </w:tcPr>
          <w:p w:rsidRPr="004416E2" w:rsidR="00942335" w:rsidP="00E71C26" w:rsidRDefault="00942335" w14:paraId="41E0356B" w14:textId="77777777">
            <w:pPr>
              <w:rPr>
                <w:sz w:val="16"/>
                <w:szCs w:val="16"/>
              </w:rPr>
            </w:pPr>
            <w:r w:rsidRPr="004416E2">
              <w:rPr>
                <w:rStyle w:val="normaltextrun"/>
                <w:rFonts w:cs="Segoe UI"/>
                <w:sz w:val="16"/>
                <w:szCs w:val="16"/>
              </w:rPr>
              <w:t>3.1.4 Evalueert lessen en reflecteert op eigen handelen</w:t>
            </w:r>
            <w:r w:rsidRPr="004416E2">
              <w:rPr>
                <w:rStyle w:val="eop"/>
                <w:rFonts w:cs="Segoe UI"/>
                <w:sz w:val="16"/>
                <w:szCs w:val="16"/>
              </w:rPr>
              <w:t> </w:t>
            </w:r>
          </w:p>
        </w:tc>
        <w:sdt>
          <w:sdtPr>
            <w:rPr>
              <w:sz w:val="18"/>
              <w:szCs w:val="18"/>
            </w:rPr>
            <w:id w:val="-1633470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tcMar/>
                <w:vAlign w:val="center"/>
              </w:tcPr>
              <w:p w:rsidRPr="00013CB4" w:rsidR="00942335" w:rsidP="00E71C26" w:rsidRDefault="00942335" w14:paraId="516E1ACB" w14:textId="77777777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p>
            </w:tc>
          </w:sdtContent>
          <w:sdtEndPr>
            <w:rPr>
              <w:sz w:val="18"/>
              <w:szCs w:val="18"/>
            </w:rPr>
          </w:sdtEndPr>
        </w:sdt>
      </w:tr>
      <w:tr w:rsidRPr="0036668A" w:rsidR="00942335" w:rsidTr="5331F6C1" w14:paraId="532BC2B0" w14:textId="77777777">
        <w:tc>
          <w:tcPr>
            <w:tcW w:w="2094" w:type="pct"/>
            <w:vMerge/>
            <w:tcMar/>
          </w:tcPr>
          <w:p w:rsidRPr="004416E2" w:rsidR="00942335" w:rsidP="00E71C26" w:rsidRDefault="00942335" w14:paraId="67A6208E" w14:textId="77777777">
            <w:pPr>
              <w:rPr>
                <w:sz w:val="16"/>
                <w:szCs w:val="16"/>
              </w:rPr>
            </w:pPr>
          </w:p>
        </w:tc>
        <w:tc>
          <w:tcPr>
            <w:tcW w:w="2444" w:type="pct"/>
            <w:tcMar/>
            <w:vAlign w:val="bottom"/>
          </w:tcPr>
          <w:p w:rsidRPr="004416E2" w:rsidR="00942335" w:rsidP="00E71C26" w:rsidRDefault="00942335" w14:paraId="6B3BDF78" w14:textId="5E6AFC9F">
            <w:pPr>
              <w:rPr>
                <w:rStyle w:val="normaltextrun"/>
                <w:rFonts w:cs="Segoe UI"/>
                <w:sz w:val="16"/>
                <w:szCs w:val="16"/>
              </w:rPr>
            </w:pPr>
            <w:r w:rsidRPr="5331F6C1" w:rsidR="00942335">
              <w:rPr>
                <w:rStyle w:val="normaltextrun"/>
                <w:rFonts w:cs="Segoe UI"/>
                <w:sz w:val="16"/>
                <w:szCs w:val="16"/>
              </w:rPr>
              <w:t>3.</w:t>
            </w:r>
            <w:r w:rsidRPr="5331F6C1" w:rsidR="00942335">
              <w:rPr>
                <w:rStyle w:val="normaltextrun"/>
                <w:rFonts w:cs="Segoe UI"/>
                <w:sz w:val="16"/>
                <w:szCs w:val="16"/>
              </w:rPr>
              <w:t>1.EV</w:t>
            </w:r>
            <w:r w:rsidRPr="5331F6C1" w:rsidR="00942335">
              <w:rPr>
                <w:rStyle w:val="normaltextrun"/>
                <w:rFonts w:cs="Segoe UI"/>
                <w:sz w:val="16"/>
                <w:szCs w:val="16"/>
              </w:rPr>
              <w:t xml:space="preserve"> Handel</w:t>
            </w:r>
            <w:r w:rsidRPr="5331F6C1" w:rsidR="7C3E6F7C">
              <w:rPr>
                <w:rStyle w:val="normaltextrun"/>
                <w:rFonts w:cs="Segoe UI"/>
                <w:sz w:val="16"/>
                <w:szCs w:val="16"/>
              </w:rPr>
              <w:t>t</w:t>
            </w:r>
            <w:r w:rsidRPr="5331F6C1" w:rsidR="00942335">
              <w:rPr>
                <w:rStyle w:val="normaltextrun"/>
                <w:rFonts w:cs="Segoe UI"/>
                <w:sz w:val="16"/>
                <w:szCs w:val="16"/>
              </w:rPr>
              <w:t xml:space="preserve"> in geval van een noodsituatie</w:t>
            </w:r>
          </w:p>
        </w:tc>
        <w:sdt>
          <w:sdtPr>
            <w:rPr>
              <w:sz w:val="18"/>
              <w:szCs w:val="18"/>
            </w:rPr>
            <w:id w:val="1291318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tcMar/>
                <w:vAlign w:val="center"/>
              </w:tcPr>
              <w:p w:rsidR="00942335" w:rsidP="00E71C26" w:rsidRDefault="00942335" w14:paraId="72F8F068" w14:textId="5EA4A5DB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p>
            </w:tc>
          </w:sdtContent>
          <w:sdtEndPr>
            <w:rPr>
              <w:sz w:val="18"/>
              <w:szCs w:val="18"/>
            </w:rPr>
          </w:sdtEndPr>
        </w:sdt>
      </w:tr>
      <w:tr w:rsidRPr="0036668A" w:rsidR="00036B0B" w:rsidTr="5331F6C1" w14:paraId="2B65361F" w14:textId="77777777">
        <w:tc>
          <w:tcPr>
            <w:tcW w:w="4538" w:type="pct"/>
            <w:gridSpan w:val="2"/>
            <w:tcBorders>
              <w:bottom w:val="nil"/>
              <w:right w:val="nil"/>
            </w:tcBorders>
            <w:shd w:val="clear" w:color="auto" w:fill="E7E6E6" w:themeFill="background2"/>
            <w:tcMar/>
          </w:tcPr>
          <w:p w:rsidR="004416E2" w:rsidP="00E71C26" w:rsidRDefault="004416E2" w14:paraId="1BE41214" w14:textId="77777777">
            <w:pPr>
              <w:rPr>
                <w:b/>
                <w:bCs/>
                <w:sz w:val="16"/>
                <w:szCs w:val="16"/>
              </w:rPr>
            </w:pPr>
          </w:p>
          <w:p w:rsidRPr="004416E2" w:rsidR="00036B0B" w:rsidP="00E71C26" w:rsidRDefault="00F927F1" w14:paraId="60487EA7" w14:textId="2DDD3FC4">
            <w:pPr>
              <w:rPr>
                <w:rStyle w:val="normaltextrun"/>
                <w:b/>
                <w:bCs/>
                <w:sz w:val="16"/>
                <w:szCs w:val="16"/>
              </w:rPr>
            </w:pPr>
            <w:r w:rsidRPr="004416E2">
              <w:rPr>
                <w:b/>
                <w:bCs/>
                <w:sz w:val="16"/>
                <w:szCs w:val="16"/>
              </w:rPr>
              <w:t>De kandidaat is geslaagd wanneer alle werkprocessen worden beheerst en daarmee zijn voldaan</w:t>
            </w:r>
          </w:p>
        </w:tc>
        <w:tc>
          <w:tcPr>
            <w:tcW w:w="462" w:type="pct"/>
            <w:tcBorders>
              <w:left w:val="nil"/>
              <w:bottom w:val="nil"/>
            </w:tcBorders>
            <w:shd w:val="clear" w:color="auto" w:fill="E7E6E6" w:themeFill="background2"/>
            <w:tcMar/>
            <w:vAlign w:val="center"/>
          </w:tcPr>
          <w:p w:rsidR="00036B0B" w:rsidP="00E71C26" w:rsidRDefault="00036B0B" w14:paraId="582FADEC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Geslaagd</w:t>
            </w:r>
          </w:p>
          <w:sdt>
            <w:sdtPr>
              <w:rPr>
                <w:sz w:val="18"/>
                <w:szCs w:val="18"/>
              </w:rPr>
              <w:id w:val="-170036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013CB4" w:rsidR="00D12327" w:rsidP="00E71C26" w:rsidRDefault="00D12327" w14:paraId="38302E19" w14:textId="77777777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p>
            </w:sdtContent>
            <w:sdtEndPr>
              <w:rPr>
                <w:sz w:val="18"/>
                <w:szCs w:val="18"/>
              </w:rPr>
            </w:sdtEndPr>
          </w:sdt>
        </w:tc>
      </w:tr>
      <w:tr w:rsidRPr="0036668A" w:rsidR="00036B0B" w:rsidTr="5331F6C1" w14:paraId="32543A3C" w14:textId="77777777">
        <w:trPr>
          <w:trHeight w:val="994"/>
        </w:trPr>
        <w:tc>
          <w:tcPr>
            <w:tcW w:w="4538" w:type="pct"/>
            <w:gridSpan w:val="2"/>
            <w:tcBorders>
              <w:top w:val="nil"/>
              <w:right w:val="nil"/>
            </w:tcBorders>
            <w:shd w:val="clear" w:color="auto" w:fill="E7E6E6" w:themeFill="background2"/>
            <w:tcMar/>
            <w:vAlign w:val="bottom"/>
          </w:tcPr>
          <w:p w:rsidRPr="004416E2" w:rsidR="00036B0B" w:rsidP="00E71C26" w:rsidRDefault="00036B0B" w14:paraId="64DA1036" w14:textId="77777777">
            <w:pPr>
              <w:rPr>
                <w:b/>
                <w:bCs/>
                <w:sz w:val="16"/>
                <w:szCs w:val="16"/>
              </w:rPr>
            </w:pPr>
            <w:r w:rsidRPr="004416E2">
              <w:rPr>
                <w:b/>
                <w:bCs/>
                <w:sz w:val="16"/>
                <w:szCs w:val="16"/>
              </w:rPr>
              <w:t>Handtekening beoordelaar</w:t>
            </w:r>
          </w:p>
          <w:p w:rsidRPr="004416E2" w:rsidR="0000222A" w:rsidP="00E71C26" w:rsidRDefault="0000222A" w14:paraId="1CACD65D" w14:textId="7777777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</w:tcBorders>
            <w:shd w:val="clear" w:color="auto" w:fill="E7E6E6" w:themeFill="background2"/>
            <w:tcMar/>
            <w:vAlign w:val="center"/>
          </w:tcPr>
          <w:p w:rsidRPr="00013CB4" w:rsidR="00036B0B" w:rsidP="00E71C26" w:rsidRDefault="00036B0B" w14:paraId="2DA87318" w14:textId="77777777">
            <w:pPr>
              <w:jc w:val="center"/>
              <w:rPr>
                <w:sz w:val="18"/>
                <w:szCs w:val="18"/>
              </w:rPr>
            </w:pPr>
          </w:p>
        </w:tc>
      </w:tr>
    </w:tbl>
    <w:p w:rsidR="00DA2555" w:rsidRDefault="00DA2555" w14:paraId="644AD375" w14:textId="77777777">
      <w:pPr>
        <w:rPr>
          <w:sz w:val="20"/>
          <w:szCs w:val="20"/>
        </w:rPr>
      </w:pPr>
    </w:p>
    <w:p w:rsidR="00DA2555" w:rsidP="00DA2555" w:rsidRDefault="00DA2555" w14:paraId="6155E537" w14:textId="77777777">
      <w:pPr>
        <w:spacing w:after="160" w:line="259" w:lineRule="auto"/>
        <w:rPr>
          <w:sz w:val="20"/>
          <w:szCs w:val="20"/>
        </w:rPr>
      </w:pPr>
    </w:p>
    <w:p w:rsidR="00DA2555" w:rsidP="00DA2555" w:rsidRDefault="00DA2555" w14:paraId="374767C4" w14:textId="77777777">
      <w:pPr>
        <w:spacing w:after="160" w:line="259" w:lineRule="auto"/>
        <w:rPr>
          <w:sz w:val="20"/>
          <w:szCs w:val="20"/>
        </w:rPr>
      </w:pPr>
    </w:p>
    <w:p w:rsidR="00E93CE4" w:rsidRDefault="00E93CE4" w14:paraId="49649C8D" w14:textId="77777777"/>
    <w:p w:rsidR="004416E2" w:rsidRDefault="004416E2" w14:paraId="21CB2009" w14:textId="77777777"/>
    <w:p w:rsidR="00942335" w:rsidRDefault="00942335" w14:paraId="3F1C8DD3" w14:textId="77777777"/>
    <w:p w:rsidR="00942335" w:rsidRDefault="00942335" w14:paraId="6708928D" w14:textId="77777777"/>
    <w:p w:rsidR="00942335" w:rsidRDefault="00942335" w14:paraId="295646AD" w14:textId="77777777"/>
    <w:p w:rsidR="00942335" w:rsidP="00942335" w:rsidRDefault="00942335" w14:paraId="4AA96BD9" w14:textId="77777777">
      <w:pPr>
        <w:pStyle w:val="NKBVKop1"/>
        <w:framePr w:wrap="around" w:hAnchor="page" w:x="1708" w:y="1885"/>
      </w:pPr>
      <w:r>
        <w:t>Instructie invullen beoordelingsformulier</w:t>
      </w:r>
    </w:p>
    <w:p w:rsidR="00942335" w:rsidRDefault="00942335" w14:paraId="171537C1" w14:textId="77777777"/>
    <w:p w:rsidR="00942335" w:rsidRDefault="00942335" w14:paraId="7B24CD3F" w14:textId="77777777"/>
    <w:p w:rsidRPr="00804079" w:rsidR="00E744EC" w:rsidP="00E744EC" w:rsidRDefault="00E744EC" w14:paraId="33D6989A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>Beoordeel elk onderdeel van de werkprocessen met voldoende (V) of onvoldoende (O).</w:t>
      </w: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br/>
      </w: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Ga uit van het niveau van een beginnend, maar competent beroepsbeoefenaar. </w:t>
      </w:r>
    </w:p>
    <w:p w:rsidRPr="00804079" w:rsidR="00E744EC" w:rsidP="00E744EC" w:rsidRDefault="00E744EC" w14:paraId="4AA91B72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Geef bij een onvoldoende kort aan wat de reden is bij de opmerkingen. </w:t>
      </w:r>
    </w:p>
    <w:p w:rsidRPr="00804079" w:rsidR="00E744EC" w:rsidP="00E744EC" w:rsidRDefault="00E744EC" w14:paraId="548EB38A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>Beoordeel per werkproces of de kandidaat het werkproces beheerst.</w:t>
      </w: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br/>
      </w: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Gebruik hierbij de resultaatcriteria als uitgangspunt. </w:t>
      </w:r>
    </w:p>
    <w:p w:rsidRPr="00804079" w:rsidR="00E744EC" w:rsidP="00E744EC" w:rsidRDefault="00E744EC" w14:paraId="018A87C8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Onderbouw je keuze wanneer een werkproces als beheerst wordt beoordeeld terwijl niet alle onderdelen voldoende zijn. </w:t>
      </w:r>
    </w:p>
    <w:p w:rsidRPr="00804079" w:rsidR="00E744EC" w:rsidP="00E744EC" w:rsidRDefault="00E744EC" w14:paraId="3A87C48B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Vul op het voorblad in aan welke werkprocessen de kandidaat voldoet. </w:t>
      </w:r>
    </w:p>
    <w:p w:rsidRPr="00804079" w:rsidR="00E744EC" w:rsidP="00E744EC" w:rsidRDefault="00E744EC" w14:paraId="058BEDE1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Bepaal de uitslag: </w:t>
      </w:r>
    </w:p>
    <w:p w:rsidRPr="00804079" w:rsidR="00E744EC" w:rsidP="00E744EC" w:rsidRDefault="00E744EC" w14:paraId="64318676" w14:textId="77777777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Geslaagd: de kandidaat voldoet aan alle werkprocessen. </w:t>
      </w:r>
    </w:p>
    <w:p w:rsidRPr="00804079" w:rsidR="00E744EC" w:rsidP="00E744EC" w:rsidRDefault="00E744EC" w14:paraId="5B003FC5" w14:textId="77777777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Niet geslaagd: de kandidaat voldoet niet aan alle werkprocessen. </w:t>
      </w:r>
    </w:p>
    <w:p w:rsidR="00E744EC" w:rsidP="00E744EC" w:rsidRDefault="00E744EC" w14:paraId="339B5FC7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>Onderteken het beoordelingsformulier.</w:t>
      </w:r>
    </w:p>
    <w:p w:rsidRPr="00804079" w:rsidR="00877670" w:rsidP="00E744EC" w:rsidRDefault="00877670" w14:paraId="6AB62EC1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>
        <w:rPr>
          <w:rFonts w:eastAsia="Times New Roman" w:cs="Times New Roman"/>
          <w:color w:val="auto"/>
          <w:kern w:val="0"/>
          <w:lang w:eastAsia="nl-NL"/>
          <w14:ligatures w14:val="none"/>
        </w:rPr>
        <w:t>Stuur het beoordelingsformulier naar pvb@nkbv.nl.</w:t>
      </w:r>
    </w:p>
    <w:p w:rsidR="00804079" w:rsidP="00804079" w:rsidRDefault="00804079" w14:paraId="6A2C9DAB" w14:textId="77777777">
      <w:pPr>
        <w:pStyle w:val="Lijstalinea"/>
        <w:spacing w:after="160" w:line="259" w:lineRule="auto"/>
      </w:pPr>
    </w:p>
    <w:p w:rsidR="002D2341" w:rsidP="00804079" w:rsidRDefault="00DA2555" w14:paraId="4CA9971E" w14:textId="77777777">
      <w:pPr>
        <w:pStyle w:val="Lijstalinea"/>
        <w:spacing w:after="160" w:line="259" w:lineRule="auto"/>
        <w:sectPr w:rsidR="002D2341" w:rsidSect="0038490F">
          <w:headerReference w:type="default" r:id="rId11"/>
          <w:footerReference w:type="default" r:id="rId12"/>
          <w:pgSz w:w="16838" w:h="11906" w:orient="landscape"/>
          <w:pgMar w:top="1417" w:right="1417" w:bottom="1417" w:left="1417" w:header="709" w:footer="709" w:gutter="0"/>
          <w:cols w:space="708"/>
          <w:docGrid w:linePitch="360"/>
        </w:sectPr>
      </w:pPr>
      <w:r w:rsidRPr="001B7D5C">
        <w:t>.</w:t>
      </w:r>
    </w:p>
    <w:p w:rsidR="007610A2" w:rsidRDefault="007610A2" w14:paraId="21172641" w14:textId="77777777">
      <w:pPr>
        <w:rPr>
          <w:sz w:val="20"/>
          <w:szCs w:val="20"/>
        </w:rPr>
      </w:pPr>
    </w:p>
    <w:p w:rsidR="007610A2" w:rsidP="007610A2" w:rsidRDefault="007610A2" w14:paraId="1023429D" w14:textId="77777777">
      <w:pPr>
        <w:spacing w:after="160" w:line="259" w:lineRule="auto"/>
        <w:rPr>
          <w:sz w:val="20"/>
          <w:szCs w:val="20"/>
        </w:rPr>
      </w:pPr>
    </w:p>
    <w:p w:rsidRPr="0036668A" w:rsidR="007610A2" w:rsidP="007610A2" w:rsidRDefault="007610A2" w14:paraId="33BF40F3" w14:textId="77777777">
      <w:pPr>
        <w:pStyle w:val="NKBVKop1"/>
        <w:framePr w:wrap="around"/>
      </w:pPr>
      <w:r w:rsidRPr="004416E2">
        <w:t>3.1 Geven van lessen</w:t>
      </w:r>
    </w:p>
    <w:p w:rsidR="0038490F" w:rsidRDefault="0038490F" w14:paraId="08F4D16D" w14:textId="77777777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Pr="0036668A" w:rsidR="004416E2" w:rsidTr="009E063C" w14:paraId="010392AE" w14:textId="77777777">
        <w:tc>
          <w:tcPr>
            <w:tcW w:w="5000" w:type="pct"/>
            <w:gridSpan w:val="3"/>
            <w:shd w:val="clear" w:color="auto" w:fill="70AD47" w:themeFill="accent6"/>
          </w:tcPr>
          <w:p w:rsidRPr="0036668A" w:rsidR="004416E2" w:rsidP="009E063C" w:rsidRDefault="004416E2" w14:paraId="0EBCEE03" w14:textId="77777777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>
              <w:rPr>
                <w:b/>
                <w:bCs/>
                <w:sz w:val="20"/>
                <w:szCs w:val="20"/>
              </w:rPr>
              <w:t>Werkproces 3.1.1 Begeleidt en informeert klimmers en andere</w:t>
            </w:r>
            <w:r w:rsidRPr="0036668A">
              <w:rPr>
                <w:b/>
                <w:bCs/>
                <w:sz w:val="20"/>
                <w:szCs w:val="20"/>
              </w:rPr>
              <w:t xml:space="preserve"> </w:t>
            </w:r>
            <w:r w:rsidRPr="00BB551A">
              <w:rPr>
                <w:b/>
                <w:bCs/>
                <w:sz w:val="20"/>
                <w:szCs w:val="20"/>
              </w:rPr>
              <w:t>betrokkenen</w:t>
            </w:r>
            <w:r w:rsidRPr="00BB551A">
              <w:rPr>
                <w:sz w:val="20"/>
                <w:szCs w:val="20"/>
              </w:rPr>
              <w:t> </w:t>
            </w:r>
          </w:p>
        </w:tc>
      </w:tr>
      <w:tr w:rsidRPr="0036668A" w:rsidR="004416E2" w:rsidTr="009E063C" w14:paraId="71AF9083" w14:textId="77777777">
        <w:tc>
          <w:tcPr>
            <w:tcW w:w="2537" w:type="pct"/>
            <w:shd w:val="clear" w:color="auto" w:fill="E7E6E6" w:themeFill="background2"/>
          </w:tcPr>
          <w:p w:rsidRPr="0036668A" w:rsidR="004416E2" w:rsidP="009E063C" w:rsidRDefault="004416E2" w14:paraId="011EC96C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Portfolio</w:t>
            </w:r>
          </w:p>
        </w:tc>
        <w:tc>
          <w:tcPr>
            <w:tcW w:w="204" w:type="pct"/>
            <w:shd w:val="clear" w:color="auto" w:fill="E7E6E6" w:themeFill="background2"/>
          </w:tcPr>
          <w:p w:rsidRPr="0036668A" w:rsidR="004416E2" w:rsidP="009E063C" w:rsidRDefault="004416E2" w14:paraId="1521EE28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:rsidRPr="0036668A" w:rsidR="004416E2" w:rsidP="009E063C" w:rsidRDefault="004416E2" w14:paraId="51BA432A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4416E2" w:rsidTr="009E063C" w14:paraId="3FB8A5EE" w14:textId="77777777">
        <w:tc>
          <w:tcPr>
            <w:tcW w:w="2537" w:type="pct"/>
          </w:tcPr>
          <w:p w:rsidRPr="0036668A" w:rsidR="004416E2" w:rsidP="009E063C" w:rsidRDefault="004416E2" w14:paraId="7747E979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Maakt afspraken met de klimmers en andere betrokkenen en komt ze na. </w:t>
            </w:r>
          </w:p>
        </w:tc>
        <w:tc>
          <w:tcPr>
            <w:tcW w:w="204" w:type="pct"/>
          </w:tcPr>
          <w:p w:rsidRPr="0036668A" w:rsidR="004416E2" w:rsidP="009E063C" w:rsidRDefault="004416E2" w14:paraId="1CD4B8C7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:rsidRPr="0036668A" w:rsidR="004416E2" w:rsidP="009E063C" w:rsidRDefault="004416E2" w14:paraId="27C15A79" w14:textId="77777777">
            <w:pPr>
              <w:rPr>
                <w:sz w:val="20"/>
                <w:szCs w:val="20"/>
              </w:rPr>
            </w:pPr>
          </w:p>
        </w:tc>
      </w:tr>
      <w:tr w:rsidRPr="0036668A" w:rsidR="004416E2" w:rsidTr="009E063C" w14:paraId="35AD39B0" w14:textId="77777777">
        <w:tc>
          <w:tcPr>
            <w:tcW w:w="2537" w:type="pct"/>
          </w:tcPr>
          <w:p w:rsidRPr="00BB551A" w:rsidR="004416E2" w:rsidP="009E063C" w:rsidRDefault="004416E2" w14:paraId="29C26A5D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Gaat vertrouwelijk om met persoonlijke informatie </w:t>
            </w:r>
            <w:proofErr w:type="gramStart"/>
            <w:r w:rsidRPr="00BB551A">
              <w:rPr>
                <w:sz w:val="20"/>
                <w:szCs w:val="20"/>
              </w:rPr>
              <w:t>conform</w:t>
            </w:r>
            <w:proofErr w:type="gramEnd"/>
            <w:r w:rsidRPr="00BB551A">
              <w:rPr>
                <w:sz w:val="20"/>
                <w:szCs w:val="20"/>
              </w:rPr>
              <w:t> richtlijnen</w:t>
            </w:r>
            <w:r>
              <w:rPr>
                <w:sz w:val="20"/>
                <w:szCs w:val="20"/>
              </w:rPr>
              <w:t>.</w:t>
            </w:r>
          </w:p>
          <w:p w:rsidRPr="0036668A" w:rsidR="004416E2" w:rsidP="009E063C" w:rsidRDefault="004416E2" w14:paraId="22772F87" w14:textId="77777777">
            <w:pPr>
              <w:rPr>
                <w:sz w:val="20"/>
                <w:szCs w:val="20"/>
              </w:rPr>
            </w:pPr>
            <w:r w:rsidRPr="00BB551A">
              <w:rPr>
                <w:i/>
                <w:iCs/>
                <w:sz w:val="20"/>
                <w:szCs w:val="20"/>
              </w:rPr>
              <w:t>In de opdrachten zijn geen namen genoemd of informatie gegeven die de privacy kunnen aanpassen. </w:t>
            </w:r>
            <w:r w:rsidRPr="00BB551A">
              <w:rPr>
                <w:sz w:val="20"/>
                <w:szCs w:val="20"/>
              </w:rPr>
              <w:t> </w:t>
            </w:r>
          </w:p>
        </w:tc>
        <w:tc>
          <w:tcPr>
            <w:tcW w:w="204" w:type="pct"/>
          </w:tcPr>
          <w:p w:rsidRPr="0036668A" w:rsidR="004416E2" w:rsidP="009E063C" w:rsidRDefault="004416E2" w14:paraId="51671B4B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4416E2" w:rsidP="009E063C" w:rsidRDefault="004416E2" w14:paraId="7B8EF07F" w14:textId="77777777">
            <w:pPr>
              <w:rPr>
                <w:sz w:val="20"/>
                <w:szCs w:val="20"/>
              </w:rPr>
            </w:pPr>
          </w:p>
        </w:tc>
      </w:tr>
      <w:tr w:rsidRPr="0036668A" w:rsidR="004416E2" w:rsidTr="009E063C" w14:paraId="7D65C391" w14:textId="77777777">
        <w:tc>
          <w:tcPr>
            <w:tcW w:w="2537" w:type="pct"/>
            <w:shd w:val="clear" w:color="auto" w:fill="E7E6E6" w:themeFill="background2"/>
          </w:tcPr>
          <w:p w:rsidRPr="0036668A" w:rsidR="004416E2" w:rsidP="009E063C" w:rsidRDefault="004416E2" w14:paraId="518AF106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Praktijk</w:t>
            </w:r>
          </w:p>
        </w:tc>
        <w:tc>
          <w:tcPr>
            <w:tcW w:w="204" w:type="pct"/>
            <w:shd w:val="clear" w:color="auto" w:fill="E7E6E6" w:themeFill="background2"/>
          </w:tcPr>
          <w:p w:rsidRPr="0036668A" w:rsidR="004416E2" w:rsidP="009E063C" w:rsidRDefault="004416E2" w14:paraId="5A4D5615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:rsidRPr="0036668A" w:rsidR="004416E2" w:rsidP="009E063C" w:rsidRDefault="004416E2" w14:paraId="63EC5AD7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4416E2" w:rsidTr="009E063C" w14:paraId="66A1DA50" w14:textId="77777777">
        <w:tc>
          <w:tcPr>
            <w:tcW w:w="2537" w:type="pct"/>
          </w:tcPr>
          <w:p w:rsidRPr="0036668A" w:rsidR="004416E2" w:rsidP="009E063C" w:rsidRDefault="004416E2" w14:paraId="440C8D3C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Maakt afspraken met de klimmers en andere betrokkenen en komt ze na. </w:t>
            </w:r>
          </w:p>
        </w:tc>
        <w:tc>
          <w:tcPr>
            <w:tcW w:w="204" w:type="pct"/>
          </w:tcPr>
          <w:p w:rsidRPr="0036668A" w:rsidR="004416E2" w:rsidP="009E063C" w:rsidRDefault="004416E2" w14:paraId="3092FE81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:rsidRPr="0036668A" w:rsidR="004416E2" w:rsidP="009E063C" w:rsidRDefault="004416E2" w14:paraId="123A6E30" w14:textId="77777777">
            <w:pPr>
              <w:rPr>
                <w:sz w:val="20"/>
                <w:szCs w:val="20"/>
              </w:rPr>
            </w:pPr>
          </w:p>
        </w:tc>
      </w:tr>
      <w:tr w:rsidRPr="0036668A" w:rsidR="004416E2" w:rsidTr="009E063C" w14:paraId="16C572CA" w14:textId="77777777">
        <w:tc>
          <w:tcPr>
            <w:tcW w:w="2537" w:type="pct"/>
          </w:tcPr>
          <w:p w:rsidRPr="0036668A" w:rsidR="004416E2" w:rsidP="009E063C" w:rsidRDefault="004416E2" w14:paraId="6A4115B6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Gaat sportief en respectvol om met alle betrokkenen. </w:t>
            </w:r>
          </w:p>
        </w:tc>
        <w:tc>
          <w:tcPr>
            <w:tcW w:w="204" w:type="pct"/>
          </w:tcPr>
          <w:p w:rsidRPr="0036668A" w:rsidR="004416E2" w:rsidP="009E063C" w:rsidRDefault="004416E2" w14:paraId="5DEAE179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4416E2" w:rsidP="009E063C" w:rsidRDefault="004416E2" w14:paraId="16D8D08D" w14:textId="77777777">
            <w:pPr>
              <w:rPr>
                <w:sz w:val="20"/>
                <w:szCs w:val="20"/>
              </w:rPr>
            </w:pPr>
          </w:p>
        </w:tc>
      </w:tr>
      <w:tr w:rsidRPr="0036668A" w:rsidR="004416E2" w:rsidTr="009E063C" w14:paraId="38FDB335" w14:textId="77777777">
        <w:tc>
          <w:tcPr>
            <w:tcW w:w="2537" w:type="pct"/>
          </w:tcPr>
          <w:p w:rsidRPr="0036668A" w:rsidR="004416E2" w:rsidP="009E063C" w:rsidRDefault="004416E2" w14:paraId="2FD16063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Stemt omgangsvormen en taalgebruik af op de klimmers. </w:t>
            </w:r>
          </w:p>
        </w:tc>
        <w:tc>
          <w:tcPr>
            <w:tcW w:w="204" w:type="pct"/>
          </w:tcPr>
          <w:p w:rsidRPr="0036668A" w:rsidR="004416E2" w:rsidP="009E063C" w:rsidRDefault="004416E2" w14:paraId="0E6B87DD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4416E2" w:rsidP="009E063C" w:rsidRDefault="004416E2" w14:paraId="4E47F137" w14:textId="77777777">
            <w:pPr>
              <w:rPr>
                <w:sz w:val="20"/>
                <w:szCs w:val="20"/>
              </w:rPr>
            </w:pPr>
          </w:p>
        </w:tc>
      </w:tr>
      <w:tr w:rsidRPr="0036668A" w:rsidR="004416E2" w:rsidTr="009E063C" w14:paraId="609CC2DC" w14:textId="77777777">
        <w:tc>
          <w:tcPr>
            <w:tcW w:w="2537" w:type="pct"/>
          </w:tcPr>
          <w:p w:rsidRPr="0036668A" w:rsidR="004416E2" w:rsidP="009E063C" w:rsidRDefault="004416E2" w14:paraId="77D0C521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Motiveert, stimuleert en enthousiasmeert klimmers. </w:t>
            </w:r>
          </w:p>
        </w:tc>
        <w:tc>
          <w:tcPr>
            <w:tcW w:w="204" w:type="pct"/>
          </w:tcPr>
          <w:p w:rsidRPr="0036668A" w:rsidR="004416E2" w:rsidP="009E063C" w:rsidRDefault="004416E2" w14:paraId="1F276AC4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4416E2" w:rsidP="009E063C" w:rsidRDefault="004416E2" w14:paraId="4637AAB5" w14:textId="77777777">
            <w:pPr>
              <w:rPr>
                <w:sz w:val="20"/>
                <w:szCs w:val="20"/>
              </w:rPr>
            </w:pPr>
          </w:p>
        </w:tc>
      </w:tr>
      <w:tr w:rsidRPr="0036668A" w:rsidR="004416E2" w:rsidTr="009E063C" w14:paraId="11BAF854" w14:textId="77777777">
        <w:tc>
          <w:tcPr>
            <w:tcW w:w="2537" w:type="pct"/>
          </w:tcPr>
          <w:p w:rsidRPr="0036668A" w:rsidR="004416E2" w:rsidP="009E063C" w:rsidRDefault="004416E2" w14:paraId="78EC5B58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Bewaakt waarden en stelt normen. </w:t>
            </w:r>
          </w:p>
        </w:tc>
        <w:tc>
          <w:tcPr>
            <w:tcW w:w="204" w:type="pct"/>
          </w:tcPr>
          <w:p w:rsidRPr="0036668A" w:rsidR="004416E2" w:rsidP="009E063C" w:rsidRDefault="004416E2" w14:paraId="1E792E9D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4416E2" w:rsidP="009E063C" w:rsidRDefault="004416E2" w14:paraId="29FE0964" w14:textId="77777777">
            <w:pPr>
              <w:rPr>
                <w:sz w:val="20"/>
                <w:szCs w:val="20"/>
              </w:rPr>
            </w:pPr>
          </w:p>
        </w:tc>
      </w:tr>
      <w:tr w:rsidRPr="0036668A" w:rsidR="004416E2" w:rsidTr="009E063C" w14:paraId="5ABC9738" w14:textId="77777777">
        <w:tc>
          <w:tcPr>
            <w:tcW w:w="2537" w:type="pct"/>
          </w:tcPr>
          <w:p w:rsidRPr="0036668A" w:rsidR="004416E2" w:rsidP="009E063C" w:rsidRDefault="004416E2" w14:paraId="4CD56E6E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 xml:space="preserve">Vertoont voorbeeldgedrag op en rond de </w:t>
            </w:r>
            <w:r w:rsidRPr="0036668A">
              <w:rPr>
                <w:sz w:val="20"/>
                <w:szCs w:val="20"/>
              </w:rPr>
              <w:t>klim</w:t>
            </w:r>
            <w:r w:rsidRPr="00BB551A">
              <w:rPr>
                <w:sz w:val="20"/>
                <w:szCs w:val="20"/>
              </w:rPr>
              <w:t>locatie. </w:t>
            </w:r>
          </w:p>
        </w:tc>
        <w:tc>
          <w:tcPr>
            <w:tcW w:w="204" w:type="pct"/>
          </w:tcPr>
          <w:p w:rsidRPr="0036668A" w:rsidR="004416E2" w:rsidP="009E063C" w:rsidRDefault="004416E2" w14:paraId="32FA497A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4416E2" w:rsidP="009E063C" w:rsidRDefault="004416E2" w14:paraId="46E1AD27" w14:textId="77777777">
            <w:pPr>
              <w:rPr>
                <w:sz w:val="20"/>
                <w:szCs w:val="20"/>
              </w:rPr>
            </w:pPr>
          </w:p>
        </w:tc>
      </w:tr>
      <w:tr w:rsidRPr="0036668A" w:rsidR="004416E2" w:rsidTr="009E063C" w14:paraId="59D8BA7A" w14:textId="77777777">
        <w:tc>
          <w:tcPr>
            <w:tcW w:w="2537" w:type="pct"/>
          </w:tcPr>
          <w:p w:rsidRPr="0036668A" w:rsidR="004416E2" w:rsidP="009E063C" w:rsidRDefault="004416E2" w14:paraId="10022852" w14:textId="4ECEAB69">
            <w:pPr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>Informeert over sportrelevante zaken als sportkleding, schoeisel, materiaal en regels van de klimlocatie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04" w:type="pct"/>
          </w:tcPr>
          <w:p w:rsidRPr="0036668A" w:rsidR="004416E2" w:rsidP="009E063C" w:rsidRDefault="004416E2" w14:paraId="3DD1979F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4416E2" w:rsidP="009E063C" w:rsidRDefault="004416E2" w14:paraId="2CB293B1" w14:textId="77777777">
            <w:pPr>
              <w:rPr>
                <w:sz w:val="20"/>
                <w:szCs w:val="20"/>
              </w:rPr>
            </w:pPr>
          </w:p>
        </w:tc>
      </w:tr>
      <w:tr w:rsidRPr="0036668A" w:rsidR="004416E2" w:rsidTr="009E063C" w14:paraId="66D3775A" w14:textId="77777777">
        <w:tc>
          <w:tcPr>
            <w:tcW w:w="2537" w:type="pct"/>
            <w:shd w:val="clear" w:color="auto" w:fill="E7E6E6" w:themeFill="background2"/>
          </w:tcPr>
          <w:p w:rsidRPr="0036668A" w:rsidR="004416E2" w:rsidP="009E063C" w:rsidRDefault="004416E2" w14:paraId="6A76B79B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:rsidRPr="00BB551A" w:rsidR="004416E2" w:rsidP="009E063C" w:rsidRDefault="004416E2" w14:paraId="676E949E" w14:textId="77777777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begeleiding is afgestemd op de klimmers. </w:t>
            </w:r>
          </w:p>
          <w:p w:rsidRPr="00BB551A" w:rsidR="004416E2" w:rsidP="009E063C" w:rsidRDefault="004416E2" w14:paraId="18484D0A" w14:textId="77777777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omgang is sportief en respectvol. </w:t>
            </w:r>
          </w:p>
          <w:p w:rsidRPr="0036668A" w:rsidR="004416E2" w:rsidP="009E063C" w:rsidRDefault="004416E2" w14:paraId="28C031BB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>De sociale en fysieke veiligheid zijn gewaarborgd.</w:t>
            </w:r>
          </w:p>
          <w:p w:rsidRPr="0036668A" w:rsidR="004416E2" w:rsidP="009E063C" w:rsidRDefault="004416E2" w14:paraId="70409624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>De klimmers zijn geadviseerd over klimmateriaal die zij nodig hebben om zelfstandig te klimmen na de cursus.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:rsidRPr="0036668A" w:rsidR="004416E2" w:rsidP="009E063C" w:rsidRDefault="004416E2" w14:paraId="78CCE0A8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-1140269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130914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:rsidRPr="0036668A" w:rsidR="004416E2" w:rsidRDefault="004416E2" w14:paraId="1BF3F231" w14:textId="77777777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Pr="0036668A" w:rsidR="0038490F" w14:paraId="793D8B28" w14:textId="77777777">
        <w:tc>
          <w:tcPr>
            <w:tcW w:w="5000" w:type="pct"/>
            <w:gridSpan w:val="3"/>
            <w:shd w:val="clear" w:color="auto" w:fill="70AD47" w:themeFill="accent6"/>
          </w:tcPr>
          <w:p w:rsidRPr="0036668A" w:rsidR="0038490F" w:rsidRDefault="0038490F" w14:paraId="3312F493" w14:textId="77777777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>
              <w:rPr>
                <w:b/>
                <w:bCs/>
                <w:sz w:val="20"/>
                <w:szCs w:val="20"/>
              </w:rPr>
              <w:t>Werkproces 3.1.2 Bereidt lessen voor</w:t>
            </w:r>
            <w:r w:rsidRPr="00BB551A">
              <w:rPr>
                <w:sz w:val="20"/>
                <w:szCs w:val="20"/>
              </w:rPr>
              <w:t> </w:t>
            </w:r>
          </w:p>
        </w:tc>
      </w:tr>
      <w:tr w:rsidRPr="0036668A" w:rsidR="0038490F" w:rsidTr="0038490F" w14:paraId="6CD2E85B" w14:textId="77777777">
        <w:tc>
          <w:tcPr>
            <w:tcW w:w="2537" w:type="pct"/>
            <w:shd w:val="clear" w:color="auto" w:fill="E7E6E6" w:themeFill="background2"/>
          </w:tcPr>
          <w:p w:rsidRPr="0036668A" w:rsidR="0038490F" w:rsidRDefault="0038490F" w14:paraId="491082FA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Portfolio</w:t>
            </w:r>
          </w:p>
        </w:tc>
        <w:tc>
          <w:tcPr>
            <w:tcW w:w="204" w:type="pct"/>
            <w:shd w:val="clear" w:color="auto" w:fill="E7E6E6" w:themeFill="background2"/>
          </w:tcPr>
          <w:p w:rsidRPr="0036668A" w:rsidR="0038490F" w:rsidRDefault="0038490F" w14:paraId="197D9DFE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:rsidRPr="0036668A" w:rsidR="0038490F" w:rsidRDefault="0038490F" w14:paraId="0322E5B4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D40BCE" w:rsidTr="0038490F" w14:paraId="04EFCA68" w14:textId="77777777">
        <w:tc>
          <w:tcPr>
            <w:tcW w:w="2537" w:type="pct"/>
          </w:tcPr>
          <w:p w:rsidRPr="00BB551A" w:rsidR="00D40BCE" w:rsidP="0038490F" w:rsidRDefault="00D40BCE" w14:paraId="7228CD37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 xml:space="preserve">Stelt een </w:t>
            </w:r>
            <w:r w:rsidRPr="0036668A">
              <w:rPr>
                <w:sz w:val="20"/>
                <w:szCs w:val="20"/>
              </w:rPr>
              <w:t xml:space="preserve">globaal </w:t>
            </w:r>
            <w:r w:rsidRPr="00BB551A">
              <w:rPr>
                <w:sz w:val="20"/>
                <w:szCs w:val="20"/>
              </w:rPr>
              <w:t>(chrono)logisch cursusplan op. </w:t>
            </w:r>
          </w:p>
          <w:p w:rsidRPr="00BB551A" w:rsidR="00D40BCE" w:rsidP="0038490F" w:rsidRDefault="00D40BCE" w14:paraId="2255A5F4" w14:textId="77777777">
            <w:pPr>
              <w:rPr>
                <w:sz w:val="20"/>
                <w:szCs w:val="20"/>
              </w:rPr>
            </w:pPr>
            <w:r w:rsidRPr="00BB551A">
              <w:rPr>
                <w:i/>
                <w:iCs/>
                <w:sz w:val="20"/>
                <w:szCs w:val="20"/>
              </w:rPr>
              <w:t>Ontwikkeld een cursusplan óf </w:t>
            </w:r>
            <w:r w:rsidRPr="00BB551A">
              <w:rPr>
                <w:sz w:val="20"/>
                <w:szCs w:val="20"/>
              </w:rPr>
              <w:t> </w:t>
            </w:r>
          </w:p>
          <w:p w:rsidRPr="00BB551A" w:rsidR="00D40BCE" w:rsidP="0038490F" w:rsidRDefault="00D40BCE" w14:paraId="4ACC3591" w14:textId="77777777">
            <w:pPr>
              <w:rPr>
                <w:sz w:val="20"/>
                <w:szCs w:val="20"/>
              </w:rPr>
            </w:pPr>
            <w:r w:rsidRPr="00BB551A">
              <w:rPr>
                <w:i/>
                <w:iCs/>
                <w:sz w:val="20"/>
                <w:szCs w:val="20"/>
              </w:rPr>
              <w:t>Wanneer het opleidingscentrum al een cursusplan heeft: geeft aan waar het cursusplan van het opleidingscentrum kan verbeteren en ontwikkeld een verbetervoorstel.</w:t>
            </w:r>
            <w:r w:rsidRPr="00BB551A">
              <w:rPr>
                <w:sz w:val="20"/>
                <w:szCs w:val="20"/>
              </w:rPr>
              <w:t> </w:t>
            </w:r>
          </w:p>
          <w:p w:rsidRPr="0036668A" w:rsidR="00D40BCE" w:rsidP="0038490F" w:rsidRDefault="00D40BCE" w14:paraId="172FD0CC" w14:textId="77777777">
            <w:pPr>
              <w:rPr>
                <w:sz w:val="20"/>
                <w:szCs w:val="20"/>
              </w:rPr>
            </w:pPr>
            <w:r w:rsidRPr="00BB551A">
              <w:rPr>
                <w:i/>
                <w:iCs/>
                <w:sz w:val="20"/>
                <w:szCs w:val="20"/>
              </w:rPr>
              <w:t>Beide opdrachten moeten passen bij de doelgroep.</w:t>
            </w:r>
            <w:r w:rsidRPr="00BB551A">
              <w:rPr>
                <w:sz w:val="20"/>
                <w:szCs w:val="20"/>
              </w:rPr>
              <w:t> </w:t>
            </w:r>
          </w:p>
        </w:tc>
        <w:tc>
          <w:tcPr>
            <w:tcW w:w="204" w:type="pct"/>
          </w:tcPr>
          <w:p w:rsidRPr="0036668A" w:rsidR="00D40BCE" w:rsidP="0038490F" w:rsidRDefault="00D40BCE" w14:paraId="2069E2C6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:rsidRPr="0036668A" w:rsidR="00D40BCE" w:rsidP="0038490F" w:rsidRDefault="00D40BCE" w14:paraId="192D9668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70E7BEF2" w14:textId="77777777">
        <w:tc>
          <w:tcPr>
            <w:tcW w:w="2537" w:type="pct"/>
          </w:tcPr>
          <w:p w:rsidRPr="0036668A" w:rsidR="00D40BCE" w:rsidP="0038490F" w:rsidRDefault="00D40BCE" w14:paraId="7E34BB37" w14:textId="77777777">
            <w:pPr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>Stemt de lesvoorbereiding af op het cursusplan. </w:t>
            </w:r>
          </w:p>
        </w:tc>
        <w:tc>
          <w:tcPr>
            <w:tcW w:w="204" w:type="pct"/>
          </w:tcPr>
          <w:p w:rsidRPr="0036668A" w:rsidR="00D40BCE" w:rsidP="0038490F" w:rsidRDefault="00D40BCE" w14:paraId="47FF191A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2072D87C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52D3253D" w14:textId="77777777">
        <w:tc>
          <w:tcPr>
            <w:tcW w:w="2537" w:type="pct"/>
          </w:tcPr>
          <w:p w:rsidRPr="0036668A" w:rsidR="00D40BCE" w:rsidP="0038490F" w:rsidRDefault="00D40BCE" w14:paraId="05954912" w14:textId="77777777">
            <w:pPr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>Analyseert als voorbereiding op een les de beginsituatie gericht op de klimmers, de sportomgeving en de eigen kwaliteiten als instructeur. </w:t>
            </w:r>
          </w:p>
        </w:tc>
        <w:tc>
          <w:tcPr>
            <w:tcW w:w="204" w:type="pct"/>
          </w:tcPr>
          <w:p w:rsidRPr="0036668A" w:rsidR="00D40BCE" w:rsidP="0038490F" w:rsidRDefault="00D40BCE" w14:paraId="4B20F475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4A4EF9D4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43E0CD1F" w14:textId="77777777">
        <w:tc>
          <w:tcPr>
            <w:tcW w:w="2537" w:type="pct"/>
          </w:tcPr>
          <w:p w:rsidRPr="00BB551A" w:rsidR="00D40BCE" w:rsidP="0038490F" w:rsidRDefault="00D40BCE" w14:paraId="09486C3B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Formuleert concrete doelstellingen</w:t>
            </w:r>
            <w:r w:rsidR="005B27B7">
              <w:rPr>
                <w:sz w:val="20"/>
                <w:szCs w:val="20"/>
              </w:rPr>
              <w:t>.</w:t>
            </w:r>
          </w:p>
          <w:p w:rsidRPr="0036668A" w:rsidR="00D40BCE" w:rsidP="0038490F" w:rsidRDefault="00D40BCE" w14:paraId="3A6CC975" w14:textId="77777777">
            <w:pPr>
              <w:rPr>
                <w:sz w:val="20"/>
                <w:szCs w:val="20"/>
              </w:rPr>
            </w:pPr>
            <w:r w:rsidRPr="00BB551A">
              <w:rPr>
                <w:i/>
                <w:iCs/>
                <w:sz w:val="20"/>
                <w:szCs w:val="20"/>
              </w:rPr>
              <w:t>Zowel het cursusplan als de lesplannen bevatten concrete doelstellingen. Let op! Doelstellingen voor een hele cursus zijn anders dan doelstellingen voor één les</w:t>
            </w:r>
          </w:p>
        </w:tc>
        <w:tc>
          <w:tcPr>
            <w:tcW w:w="204" w:type="pct"/>
          </w:tcPr>
          <w:p w:rsidRPr="0036668A" w:rsidR="00D40BCE" w:rsidP="0038490F" w:rsidRDefault="00D40BCE" w14:paraId="7A7965EB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1E47CF1A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57063CFE" w14:textId="77777777">
        <w:tc>
          <w:tcPr>
            <w:tcW w:w="2537" w:type="pct"/>
          </w:tcPr>
          <w:p w:rsidRPr="00BB551A" w:rsidR="00D40BCE" w:rsidP="0038490F" w:rsidRDefault="00D40BCE" w14:paraId="2229EC57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Stemt </w:t>
            </w:r>
            <w:r w:rsidRPr="0036668A">
              <w:rPr>
                <w:sz w:val="20"/>
                <w:szCs w:val="20"/>
              </w:rPr>
              <w:t>de lesinhoud af op de beginsituatie.</w:t>
            </w:r>
          </w:p>
          <w:p w:rsidRPr="0036668A" w:rsidR="00D40BCE" w:rsidP="0038490F" w:rsidRDefault="00D40BCE" w14:paraId="3D5C836C" w14:textId="77777777">
            <w:pPr>
              <w:rPr>
                <w:sz w:val="20"/>
                <w:szCs w:val="20"/>
              </w:rPr>
            </w:pPr>
            <w:r w:rsidRPr="00BB551A">
              <w:rPr>
                <w:i/>
                <w:iCs/>
                <w:sz w:val="20"/>
                <w:szCs w:val="20"/>
              </w:rPr>
              <w:t xml:space="preserve">Geeft in het cursusplan aan hoe deze is afgestemd </w:t>
            </w:r>
          </w:p>
        </w:tc>
        <w:tc>
          <w:tcPr>
            <w:tcW w:w="204" w:type="pct"/>
          </w:tcPr>
          <w:p w:rsidRPr="0036668A" w:rsidR="00D40BCE" w:rsidP="0038490F" w:rsidRDefault="00D40BCE" w14:paraId="212A9A75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7A743445" w14:textId="77777777">
            <w:pPr>
              <w:rPr>
                <w:sz w:val="20"/>
                <w:szCs w:val="20"/>
              </w:rPr>
            </w:pPr>
          </w:p>
        </w:tc>
      </w:tr>
      <w:tr w:rsidRPr="0036668A" w:rsidR="005B27B7" w:rsidTr="0038490F" w14:paraId="506F6EEC" w14:textId="77777777">
        <w:tc>
          <w:tcPr>
            <w:tcW w:w="2537" w:type="pct"/>
          </w:tcPr>
          <w:p w:rsidRPr="00BB551A" w:rsidR="005B27B7" w:rsidP="0038490F" w:rsidRDefault="005B27B7" w14:paraId="255EB4EA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Kiest voor een verantwoorde opbouw van de les.</w:t>
            </w:r>
          </w:p>
        </w:tc>
        <w:tc>
          <w:tcPr>
            <w:tcW w:w="204" w:type="pct"/>
          </w:tcPr>
          <w:p w:rsidRPr="0036668A" w:rsidR="005B27B7" w:rsidP="0038490F" w:rsidRDefault="005B27B7" w14:paraId="3D4F4A47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5B27B7" w:rsidP="0038490F" w:rsidRDefault="005B27B7" w14:paraId="25E15465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276D4204" w14:textId="77777777">
        <w:tc>
          <w:tcPr>
            <w:tcW w:w="2537" w:type="pct"/>
          </w:tcPr>
          <w:p w:rsidRPr="0036668A" w:rsidR="00D40BCE" w:rsidP="0038490F" w:rsidRDefault="00D40BCE" w14:paraId="5DFF3178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Beschrijft de evaluatiemethoden en -momenten voor de les. </w:t>
            </w:r>
          </w:p>
        </w:tc>
        <w:tc>
          <w:tcPr>
            <w:tcW w:w="204" w:type="pct"/>
          </w:tcPr>
          <w:p w:rsidRPr="0036668A" w:rsidR="00D40BCE" w:rsidP="0038490F" w:rsidRDefault="00D40BCE" w14:paraId="2219AB5A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4DCF5E9B" w14:textId="77777777">
            <w:pPr>
              <w:rPr>
                <w:sz w:val="20"/>
                <w:szCs w:val="20"/>
              </w:rPr>
            </w:pPr>
          </w:p>
        </w:tc>
      </w:tr>
      <w:tr w:rsidRPr="0036668A" w:rsidR="0038490F" w14:paraId="71F4235C" w14:textId="77777777">
        <w:tc>
          <w:tcPr>
            <w:tcW w:w="2537" w:type="pct"/>
            <w:shd w:val="clear" w:color="auto" w:fill="E7E6E6" w:themeFill="background2"/>
          </w:tcPr>
          <w:p w:rsidRPr="0036668A" w:rsidR="0038490F" w:rsidRDefault="0038490F" w14:paraId="258A67E6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:rsidRPr="00BB551A" w:rsidR="0038490F" w:rsidP="0038490F" w:rsidRDefault="0038490F" w14:paraId="49C0B13B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lesplanning draagt bij aan het realiseren van de doelen van de cursus. </w:t>
            </w:r>
          </w:p>
          <w:p w:rsidRPr="0036668A" w:rsidR="0038490F" w:rsidP="0038490F" w:rsidRDefault="0038490F" w14:paraId="005BF3A3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lesplanning is consistent uitgewerkt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:rsidRPr="0036668A" w:rsidR="0038490F" w:rsidP="00C41800" w:rsidRDefault="002C28A3" w14:paraId="629E6777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 </w:t>
            </w:r>
            <w:sdt>
              <w:sdtPr>
                <w:rPr>
                  <w:b/>
                  <w:bCs/>
                  <w:sz w:val="20"/>
                  <w:szCs w:val="20"/>
                </w:rPr>
                <w:id w:val="-535883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4FF6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 w:rsidR="0038490F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-356815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4FF6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 w:rsidR="0038490F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:rsidRPr="0036668A" w:rsidR="0038490F" w:rsidRDefault="0038490F" w14:paraId="316EE33A" w14:textId="77777777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Pr="0036668A" w:rsidR="0038490F" w14:paraId="2EF53B84" w14:textId="77777777">
        <w:tc>
          <w:tcPr>
            <w:tcW w:w="5000" w:type="pct"/>
            <w:gridSpan w:val="3"/>
            <w:shd w:val="clear" w:color="auto" w:fill="70AD47" w:themeFill="accent6"/>
          </w:tcPr>
          <w:p w:rsidRPr="0036668A" w:rsidR="0038490F" w:rsidRDefault="0038490F" w14:paraId="061000A4" w14:textId="77777777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>
              <w:rPr>
                <w:b/>
                <w:bCs/>
                <w:sz w:val="20"/>
                <w:szCs w:val="20"/>
              </w:rPr>
              <w:t>Werkproces 3.1.</w:t>
            </w:r>
            <w:r w:rsidRPr="0036668A">
              <w:rPr>
                <w:b/>
                <w:bCs/>
                <w:sz w:val="20"/>
                <w:szCs w:val="20"/>
              </w:rPr>
              <w:t>3 Voert lessen uit</w:t>
            </w:r>
            <w:r w:rsidRPr="00BB551A">
              <w:rPr>
                <w:sz w:val="20"/>
                <w:szCs w:val="20"/>
              </w:rPr>
              <w:t> </w:t>
            </w:r>
          </w:p>
        </w:tc>
      </w:tr>
      <w:tr w:rsidRPr="0036668A" w:rsidR="0038490F" w:rsidTr="0038490F" w14:paraId="6228644D" w14:textId="77777777">
        <w:tc>
          <w:tcPr>
            <w:tcW w:w="2537" w:type="pct"/>
            <w:shd w:val="clear" w:color="auto" w:fill="E7E6E6" w:themeFill="background2"/>
          </w:tcPr>
          <w:p w:rsidRPr="0036668A" w:rsidR="0038490F" w:rsidRDefault="0038490F" w14:paraId="10F909AD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Praktijk</w:t>
            </w:r>
          </w:p>
        </w:tc>
        <w:tc>
          <w:tcPr>
            <w:tcW w:w="204" w:type="pct"/>
            <w:shd w:val="clear" w:color="auto" w:fill="E7E6E6" w:themeFill="background2"/>
          </w:tcPr>
          <w:p w:rsidRPr="0036668A" w:rsidR="0038490F" w:rsidRDefault="0038490F" w14:paraId="3CF4F9B4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:rsidRPr="0036668A" w:rsidR="0038490F" w:rsidRDefault="0038490F" w14:paraId="1D1C4FA6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D40BCE" w:rsidTr="0038490F" w14:paraId="283C075D" w14:textId="77777777">
        <w:tc>
          <w:tcPr>
            <w:tcW w:w="2537" w:type="pct"/>
          </w:tcPr>
          <w:p w:rsidRPr="0036668A" w:rsidR="00D40BCE" w:rsidP="0038490F" w:rsidRDefault="00D40BCE" w14:paraId="429CC560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Maakt zichzelf verstaanbaar. </w:t>
            </w:r>
          </w:p>
        </w:tc>
        <w:tc>
          <w:tcPr>
            <w:tcW w:w="204" w:type="pct"/>
          </w:tcPr>
          <w:p w:rsidRPr="0036668A" w:rsidR="00D40BCE" w:rsidP="0038490F" w:rsidRDefault="00D40BCE" w14:paraId="134CC0D4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:rsidRPr="0036668A" w:rsidR="00D40BCE" w:rsidP="0038490F" w:rsidRDefault="00D40BCE" w14:paraId="028E4D67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360AB0FC" w14:textId="77777777">
        <w:tc>
          <w:tcPr>
            <w:tcW w:w="2537" w:type="pct"/>
          </w:tcPr>
          <w:p w:rsidRPr="0036668A" w:rsidR="00D40BCE" w:rsidP="0038490F" w:rsidRDefault="00D40BCE" w14:paraId="21F3554E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Informeert en betrekt de klimmers bij het verloop van de les. </w:t>
            </w:r>
          </w:p>
        </w:tc>
        <w:tc>
          <w:tcPr>
            <w:tcW w:w="204" w:type="pct"/>
          </w:tcPr>
          <w:p w:rsidRPr="0036668A" w:rsidR="00D40BCE" w:rsidP="0038490F" w:rsidRDefault="00D40BCE" w14:paraId="0F1C45A4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4AA84FD0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67730241" w14:textId="77777777">
        <w:tc>
          <w:tcPr>
            <w:tcW w:w="2537" w:type="pct"/>
          </w:tcPr>
          <w:p w:rsidRPr="0036668A" w:rsidR="00D40BCE" w:rsidP="0038490F" w:rsidRDefault="00D40BCE" w14:paraId="533485E4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Stemt de lesinhoud af op de omstandigheden. </w:t>
            </w:r>
          </w:p>
        </w:tc>
        <w:tc>
          <w:tcPr>
            <w:tcW w:w="204" w:type="pct"/>
          </w:tcPr>
          <w:p w:rsidRPr="0036668A" w:rsidR="00D40BCE" w:rsidP="0038490F" w:rsidRDefault="00D40BCE" w14:paraId="21016D92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4ED5498A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1F41C74B" w14:textId="77777777">
        <w:tc>
          <w:tcPr>
            <w:tcW w:w="2537" w:type="pct"/>
          </w:tcPr>
          <w:p w:rsidRPr="0036668A" w:rsidR="00D40BCE" w:rsidP="0038490F" w:rsidRDefault="00D40BCE" w14:paraId="422A709F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Organiseert de uitvoering van een les efficiënt. </w:t>
            </w:r>
          </w:p>
        </w:tc>
        <w:tc>
          <w:tcPr>
            <w:tcW w:w="204" w:type="pct"/>
          </w:tcPr>
          <w:p w:rsidRPr="0036668A" w:rsidR="00D40BCE" w:rsidP="0038490F" w:rsidRDefault="00D40BCE" w14:paraId="712F6B03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43293778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24A57F4E" w14:textId="77777777">
        <w:tc>
          <w:tcPr>
            <w:tcW w:w="2537" w:type="pct"/>
          </w:tcPr>
          <w:p w:rsidRPr="0036668A" w:rsidR="00D40BCE" w:rsidP="0038490F" w:rsidRDefault="00D40BCE" w14:paraId="398753C6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Leert en verbetert de techniek van klimmers. </w:t>
            </w:r>
          </w:p>
        </w:tc>
        <w:tc>
          <w:tcPr>
            <w:tcW w:w="204" w:type="pct"/>
          </w:tcPr>
          <w:p w:rsidRPr="0036668A" w:rsidR="00D40BCE" w:rsidP="0038490F" w:rsidRDefault="00D40BCE" w14:paraId="17A5B05E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4A6BCD08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69A0DEC4" w14:textId="77777777">
        <w:tc>
          <w:tcPr>
            <w:tcW w:w="2537" w:type="pct"/>
          </w:tcPr>
          <w:p w:rsidRPr="0036668A" w:rsidR="00D40BCE" w:rsidP="0038490F" w:rsidRDefault="00D40BCE" w14:paraId="7C118D2D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Houdt de aandacht van de klimmers vast. </w:t>
            </w:r>
          </w:p>
        </w:tc>
        <w:tc>
          <w:tcPr>
            <w:tcW w:w="204" w:type="pct"/>
          </w:tcPr>
          <w:p w:rsidRPr="0036668A" w:rsidR="00D40BCE" w:rsidP="0038490F" w:rsidRDefault="00D40BCE" w14:paraId="4862003E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72B01EF7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632DBA3E" w14:textId="77777777">
        <w:tc>
          <w:tcPr>
            <w:tcW w:w="2537" w:type="pct"/>
          </w:tcPr>
          <w:p w:rsidRPr="0036668A" w:rsidR="00D40BCE" w:rsidP="0038490F" w:rsidRDefault="00D40BCE" w14:paraId="5B8EFAEA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Doet oefeningen op correcte wijze voor of maakt gebruik van een goed voorbeeld. </w:t>
            </w:r>
          </w:p>
        </w:tc>
        <w:tc>
          <w:tcPr>
            <w:tcW w:w="204" w:type="pct"/>
          </w:tcPr>
          <w:p w:rsidRPr="0036668A" w:rsidR="00D40BCE" w:rsidP="0038490F" w:rsidRDefault="00D40BCE" w14:paraId="173CCA90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1233AAD7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4EC9E572" w14:textId="77777777">
        <w:tc>
          <w:tcPr>
            <w:tcW w:w="2537" w:type="pct"/>
          </w:tcPr>
          <w:p w:rsidRPr="0036668A" w:rsidR="00D40BCE" w:rsidP="0038490F" w:rsidRDefault="00D40BCE" w14:paraId="6C4EC8F1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Geeft feedback en aanwijzingen aan klimmers op basis van een analyse van de uitvoering. </w:t>
            </w:r>
          </w:p>
        </w:tc>
        <w:tc>
          <w:tcPr>
            <w:tcW w:w="204" w:type="pct"/>
          </w:tcPr>
          <w:p w:rsidRPr="0036668A" w:rsidR="00D40BCE" w:rsidP="0038490F" w:rsidRDefault="00D40BCE" w14:paraId="257FBF63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30DDF9EE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2EE70B16" w14:textId="77777777">
        <w:tc>
          <w:tcPr>
            <w:tcW w:w="2537" w:type="pct"/>
          </w:tcPr>
          <w:p w:rsidRPr="00BB551A" w:rsidR="00D40BCE" w:rsidP="0038490F" w:rsidRDefault="00D40BCE" w14:paraId="327412EB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Besteedt aandacht aan het voorkomen van blessures bij de klimmers. </w:t>
            </w:r>
          </w:p>
          <w:p w:rsidRPr="0036668A" w:rsidR="00D40BCE" w:rsidP="0038490F" w:rsidRDefault="00D40BCE" w14:paraId="2A06864F" w14:textId="77777777">
            <w:pPr>
              <w:rPr>
                <w:sz w:val="20"/>
                <w:szCs w:val="20"/>
              </w:rPr>
            </w:pPr>
            <w:r w:rsidRPr="0036668A">
              <w:rPr>
                <w:i/>
                <w:iCs/>
                <w:sz w:val="20"/>
                <w:szCs w:val="20"/>
              </w:rPr>
              <w:t>Bijvoorbeeld door het uitvoeren of aanraden van een opwarming</w:t>
            </w:r>
          </w:p>
        </w:tc>
        <w:tc>
          <w:tcPr>
            <w:tcW w:w="204" w:type="pct"/>
          </w:tcPr>
          <w:p w:rsidRPr="0036668A" w:rsidR="00D40BCE" w:rsidP="0038490F" w:rsidRDefault="00D40BCE" w14:paraId="575B3C5F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6227E0C7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4FF8C98D" w14:textId="77777777">
        <w:tc>
          <w:tcPr>
            <w:tcW w:w="2537" w:type="pct"/>
          </w:tcPr>
          <w:p w:rsidRPr="00BB551A" w:rsidR="00D40BCE" w:rsidP="0038490F" w:rsidRDefault="00D40BCE" w14:paraId="70A107D5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Treedt op bij onveilige situaties. </w:t>
            </w:r>
          </w:p>
          <w:p w:rsidRPr="0036668A" w:rsidR="00D40BCE" w:rsidP="0038490F" w:rsidRDefault="00D40BCE" w14:paraId="6CB66319" w14:textId="77777777">
            <w:pPr>
              <w:rPr>
                <w:sz w:val="20"/>
                <w:szCs w:val="20"/>
              </w:rPr>
            </w:pPr>
            <w:r w:rsidRPr="0036668A">
              <w:rPr>
                <w:i/>
                <w:iCs/>
                <w:sz w:val="20"/>
                <w:szCs w:val="20"/>
              </w:rPr>
              <w:t>Of beschrijft in gesprek hoe op te treden bij onveilige situaties.</w:t>
            </w:r>
            <w:r w:rsidRPr="00BB551A">
              <w:rPr>
                <w:sz w:val="20"/>
                <w:szCs w:val="20"/>
              </w:rPr>
              <w:t> </w:t>
            </w:r>
          </w:p>
        </w:tc>
        <w:tc>
          <w:tcPr>
            <w:tcW w:w="204" w:type="pct"/>
          </w:tcPr>
          <w:p w:rsidRPr="0036668A" w:rsidR="00D40BCE" w:rsidP="0038490F" w:rsidRDefault="00D40BCE" w14:paraId="2C04A580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494DFD3C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428F45C2" w14:textId="77777777">
        <w:tc>
          <w:tcPr>
            <w:tcW w:w="2537" w:type="pct"/>
          </w:tcPr>
          <w:p w:rsidRPr="0036668A" w:rsidR="00D40BCE" w:rsidP="0038490F" w:rsidRDefault="00D40BCE" w14:paraId="16590F80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Handelt in geval van een noodsituatie (ongeluk). </w:t>
            </w:r>
          </w:p>
        </w:tc>
        <w:tc>
          <w:tcPr>
            <w:tcW w:w="204" w:type="pct"/>
          </w:tcPr>
          <w:p w:rsidRPr="0036668A" w:rsidR="00D40BCE" w:rsidP="0038490F" w:rsidRDefault="00D40BCE" w14:paraId="71B45CD7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2F5A9EEA" w14:textId="77777777">
            <w:pPr>
              <w:rPr>
                <w:sz w:val="20"/>
                <w:szCs w:val="20"/>
              </w:rPr>
            </w:pPr>
          </w:p>
        </w:tc>
      </w:tr>
      <w:tr w:rsidRPr="0036668A" w:rsidR="0038490F" w14:paraId="62403214" w14:textId="77777777">
        <w:tc>
          <w:tcPr>
            <w:tcW w:w="2537" w:type="pct"/>
            <w:shd w:val="clear" w:color="auto" w:fill="E7E6E6" w:themeFill="background2"/>
          </w:tcPr>
          <w:p w:rsidRPr="0036668A" w:rsidR="0038490F" w:rsidRDefault="0038490F" w14:paraId="0D73F9A6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:rsidRPr="00BB551A" w:rsidR="0038490F" w:rsidP="0038490F" w:rsidRDefault="0038490F" w14:paraId="353D0470" w14:textId="77777777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les is gedifferentieerd. Er wordt rekening gehouden met (niveau)verschillen tussen klimmers. </w:t>
            </w:r>
          </w:p>
          <w:p w:rsidRPr="00BB551A" w:rsidR="0038490F" w:rsidP="0038490F" w:rsidRDefault="0038490F" w14:paraId="00DFF9D5" w14:textId="77777777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 klimmers leren tijdens de les. </w:t>
            </w:r>
          </w:p>
          <w:p w:rsidRPr="0036668A" w:rsidR="0038490F" w:rsidP="0038490F" w:rsidRDefault="0038490F" w14:paraId="2B801C40" w14:textId="77777777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les is veilig. 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:rsidRPr="0036668A" w:rsidR="0038490F" w:rsidP="006400A7" w:rsidRDefault="002C28A3" w14:paraId="6CC87BBF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</w:t>
            </w:r>
            <w:r w:rsidRPr="00BB551A">
              <w:rPr>
                <w:b/>
                <w:bCs/>
                <w:sz w:val="20"/>
                <w:szCs w:val="20"/>
              </w:rPr>
              <w:t xml:space="preserve"> </w:t>
            </w:r>
            <w:r w:rsidR="006400A7">
              <w:rPr>
                <w:b/>
                <w:bCs/>
                <w:sz w:val="20"/>
                <w:szCs w:val="20"/>
              </w:rPr>
              <w:t xml:space="preserve">heeft </w:t>
            </w:r>
            <w:r w:rsidRPr="00BB551A">
              <w:rPr>
                <w:b/>
                <w:bCs/>
                <w:sz w:val="20"/>
                <w:szCs w:val="20"/>
              </w:rPr>
              <w:t xml:space="preserve">laten zien dit werkproces te beheersen: </w:t>
            </w:r>
            <w:sdt>
              <w:sdtPr>
                <w:rPr>
                  <w:b/>
                  <w:bCs/>
                  <w:sz w:val="20"/>
                  <w:szCs w:val="20"/>
                </w:rPr>
                <w:id w:val="-1925557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39D2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 w:rsidR="0038490F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1729040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39D2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 w:rsidR="0038490F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:rsidRPr="0036668A" w:rsidR="0038490F" w:rsidRDefault="0038490F" w14:paraId="53CE09D9" w14:textId="77777777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Pr="0036668A" w:rsidR="0038490F" w14:paraId="57C6263B" w14:textId="77777777">
        <w:tc>
          <w:tcPr>
            <w:tcW w:w="5000" w:type="pct"/>
            <w:gridSpan w:val="3"/>
            <w:shd w:val="clear" w:color="auto" w:fill="70AD47" w:themeFill="accent6"/>
          </w:tcPr>
          <w:p w:rsidRPr="0036668A" w:rsidR="0038490F" w:rsidRDefault="0038490F" w14:paraId="225CA8D8" w14:textId="77777777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>
              <w:rPr>
                <w:b/>
                <w:bCs/>
                <w:sz w:val="20"/>
                <w:szCs w:val="20"/>
              </w:rPr>
              <w:t>Werkproces 3.1.4 Evalueert lessen en reflecteert op eigen handelen</w:t>
            </w:r>
            <w:r w:rsidRPr="00BB551A">
              <w:rPr>
                <w:sz w:val="20"/>
                <w:szCs w:val="20"/>
              </w:rPr>
              <w:t> </w:t>
            </w:r>
          </w:p>
        </w:tc>
      </w:tr>
      <w:tr w:rsidRPr="0036668A" w:rsidR="0038490F" w:rsidTr="0038490F" w14:paraId="23C9D3C9" w14:textId="77777777">
        <w:tc>
          <w:tcPr>
            <w:tcW w:w="2537" w:type="pct"/>
            <w:shd w:val="clear" w:color="auto" w:fill="E7E6E6" w:themeFill="background2"/>
          </w:tcPr>
          <w:p w:rsidRPr="0036668A" w:rsidR="0038490F" w:rsidRDefault="0038490F" w14:paraId="67B59560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Portfolio</w:t>
            </w:r>
          </w:p>
        </w:tc>
        <w:tc>
          <w:tcPr>
            <w:tcW w:w="204" w:type="pct"/>
            <w:shd w:val="clear" w:color="auto" w:fill="E7E6E6" w:themeFill="background2"/>
          </w:tcPr>
          <w:p w:rsidRPr="0036668A" w:rsidR="0038490F" w:rsidRDefault="0038490F" w14:paraId="3C306BF3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:rsidRPr="0036668A" w:rsidR="0038490F" w:rsidRDefault="0038490F" w14:paraId="28AA2E95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D40BCE" w:rsidTr="0038490F" w14:paraId="362A7C77" w14:textId="77777777">
        <w:tc>
          <w:tcPr>
            <w:tcW w:w="2537" w:type="pct"/>
          </w:tcPr>
          <w:p w:rsidRPr="0036668A" w:rsidR="00D40BCE" w:rsidP="0038490F" w:rsidRDefault="00D40BCE" w14:paraId="10CE8EB4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Evalueert het proces en resultaat van de les. </w:t>
            </w:r>
          </w:p>
        </w:tc>
        <w:tc>
          <w:tcPr>
            <w:tcW w:w="204" w:type="pct"/>
          </w:tcPr>
          <w:p w:rsidRPr="0036668A" w:rsidR="00D40BCE" w:rsidP="0038490F" w:rsidRDefault="00D40BCE" w14:paraId="5F454A35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:rsidRPr="0036668A" w:rsidR="00D40BCE" w:rsidP="0038490F" w:rsidRDefault="00D40BCE" w14:paraId="003CC3A7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3801EA12" w14:textId="77777777">
        <w:tc>
          <w:tcPr>
            <w:tcW w:w="2537" w:type="pct"/>
          </w:tcPr>
          <w:p w:rsidRPr="0036668A" w:rsidR="00D40BCE" w:rsidP="0038490F" w:rsidRDefault="00D40BCE" w14:paraId="16F5ADD0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Verwoordt eigen leerbehoeften. </w:t>
            </w:r>
          </w:p>
        </w:tc>
        <w:tc>
          <w:tcPr>
            <w:tcW w:w="204" w:type="pct"/>
          </w:tcPr>
          <w:p w:rsidRPr="0036668A" w:rsidR="00D40BCE" w:rsidP="0038490F" w:rsidRDefault="00D40BCE" w14:paraId="6A19B87C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77C76887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68D8F259" w14:textId="77777777">
        <w:tc>
          <w:tcPr>
            <w:tcW w:w="2537" w:type="pct"/>
          </w:tcPr>
          <w:p w:rsidRPr="0036668A" w:rsidR="00D40BCE" w:rsidP="0038490F" w:rsidRDefault="00D40BCE" w14:paraId="3C7D8516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Reflecteert op eigen handelen. </w:t>
            </w:r>
          </w:p>
        </w:tc>
        <w:tc>
          <w:tcPr>
            <w:tcW w:w="204" w:type="pct"/>
          </w:tcPr>
          <w:p w:rsidRPr="0036668A" w:rsidR="00D40BCE" w:rsidP="0038490F" w:rsidRDefault="00D40BCE" w14:paraId="366780F3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3BCAA998" w14:textId="77777777">
            <w:pPr>
              <w:rPr>
                <w:sz w:val="20"/>
                <w:szCs w:val="20"/>
              </w:rPr>
            </w:pPr>
          </w:p>
        </w:tc>
      </w:tr>
      <w:tr w:rsidRPr="0036668A" w:rsidR="0038490F" w:rsidTr="0038490F" w14:paraId="6D1507E5" w14:textId="77777777">
        <w:tc>
          <w:tcPr>
            <w:tcW w:w="2537" w:type="pct"/>
            <w:shd w:val="clear" w:color="auto" w:fill="E7E6E6" w:themeFill="background2"/>
          </w:tcPr>
          <w:p w:rsidRPr="0036668A" w:rsidR="0038490F" w:rsidRDefault="0038490F" w14:paraId="65D64122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Praktijk</w:t>
            </w:r>
          </w:p>
        </w:tc>
        <w:tc>
          <w:tcPr>
            <w:tcW w:w="204" w:type="pct"/>
            <w:shd w:val="clear" w:color="auto" w:fill="E7E6E6" w:themeFill="background2"/>
          </w:tcPr>
          <w:p w:rsidRPr="0036668A" w:rsidR="0038490F" w:rsidRDefault="0038490F" w14:paraId="678D9868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:rsidRPr="0036668A" w:rsidR="0038490F" w:rsidRDefault="0038490F" w14:paraId="3E1CAC91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D40BCE" w:rsidTr="0038490F" w14:paraId="0D11712C" w14:textId="77777777">
        <w:tc>
          <w:tcPr>
            <w:tcW w:w="2537" w:type="pct"/>
          </w:tcPr>
          <w:p w:rsidRPr="00BB551A" w:rsidR="00D40BCE" w:rsidP="0038490F" w:rsidRDefault="00D40BCE" w14:paraId="5ADCD87F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Registreert de ontwikkeling van de klimmers. </w:t>
            </w:r>
          </w:p>
          <w:p w:rsidRPr="0036668A" w:rsidR="00D40BCE" w:rsidP="0038490F" w:rsidRDefault="00D40BCE" w14:paraId="656A6729" w14:textId="77777777">
            <w:pPr>
              <w:rPr>
                <w:sz w:val="20"/>
                <w:szCs w:val="20"/>
              </w:rPr>
            </w:pPr>
          </w:p>
        </w:tc>
        <w:tc>
          <w:tcPr>
            <w:tcW w:w="204" w:type="pct"/>
          </w:tcPr>
          <w:p w:rsidRPr="0036668A" w:rsidR="00D40BCE" w:rsidP="0038490F" w:rsidRDefault="00D40BCE" w14:paraId="3E0486BB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:rsidRPr="0036668A" w:rsidR="00D40BCE" w:rsidP="0038490F" w:rsidRDefault="00D40BCE" w14:paraId="4EB190EB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1F3A5720" w14:textId="77777777">
        <w:tc>
          <w:tcPr>
            <w:tcW w:w="2537" w:type="pct"/>
          </w:tcPr>
          <w:p w:rsidRPr="0036668A" w:rsidR="00D40BCE" w:rsidP="0038490F" w:rsidRDefault="00D40BCE" w14:paraId="712F6ABD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Evalueert het proces en resultaat van de les. </w:t>
            </w:r>
          </w:p>
        </w:tc>
        <w:tc>
          <w:tcPr>
            <w:tcW w:w="204" w:type="pct"/>
          </w:tcPr>
          <w:p w:rsidRPr="0036668A" w:rsidR="00D40BCE" w:rsidP="0038490F" w:rsidRDefault="00D40BCE" w14:paraId="431ED8FC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11770CFF" w14:textId="77777777">
            <w:pPr>
              <w:rPr>
                <w:sz w:val="20"/>
                <w:szCs w:val="20"/>
              </w:rPr>
            </w:pPr>
          </w:p>
        </w:tc>
      </w:tr>
      <w:tr w:rsidRPr="0036668A" w:rsidR="007961FE" w:rsidTr="0038490F" w14:paraId="7BDC3022" w14:textId="77777777">
        <w:tc>
          <w:tcPr>
            <w:tcW w:w="2537" w:type="pct"/>
          </w:tcPr>
          <w:p w:rsidRPr="00BB551A" w:rsidR="007961FE" w:rsidP="0038490F" w:rsidRDefault="007961FE" w14:paraId="1C2D1ADA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Houdt zich aan de beroepscode.</w:t>
            </w:r>
          </w:p>
        </w:tc>
        <w:tc>
          <w:tcPr>
            <w:tcW w:w="204" w:type="pct"/>
          </w:tcPr>
          <w:p w:rsidRPr="0036668A" w:rsidR="007961FE" w:rsidP="0038490F" w:rsidRDefault="007961FE" w14:paraId="096BE7D4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7961FE" w:rsidP="0038490F" w:rsidRDefault="007961FE" w14:paraId="0BA96033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289482A9" w14:textId="77777777">
        <w:tc>
          <w:tcPr>
            <w:tcW w:w="2537" w:type="pct"/>
          </w:tcPr>
          <w:p w:rsidRPr="0036668A" w:rsidR="00D40BCE" w:rsidP="0038490F" w:rsidRDefault="00D40BCE" w14:paraId="492F7D9D" w14:textId="77777777">
            <w:pPr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>Vraagt feedback</w:t>
            </w:r>
            <w:r w:rsidR="003626E4">
              <w:rPr>
                <w:sz w:val="20"/>
                <w:szCs w:val="20"/>
              </w:rPr>
              <w:t>.</w:t>
            </w:r>
          </w:p>
        </w:tc>
        <w:tc>
          <w:tcPr>
            <w:tcW w:w="204" w:type="pct"/>
          </w:tcPr>
          <w:p w:rsidRPr="0036668A" w:rsidR="00D40BCE" w:rsidP="0038490F" w:rsidRDefault="00D40BCE" w14:paraId="3DF2D437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27C41634" w14:textId="77777777">
            <w:pPr>
              <w:rPr>
                <w:sz w:val="20"/>
                <w:szCs w:val="20"/>
              </w:rPr>
            </w:pPr>
          </w:p>
        </w:tc>
      </w:tr>
      <w:tr w:rsidRPr="0036668A" w:rsidR="0038490F" w14:paraId="219A142C" w14:textId="77777777">
        <w:tc>
          <w:tcPr>
            <w:tcW w:w="2537" w:type="pct"/>
            <w:shd w:val="clear" w:color="auto" w:fill="E7E6E6" w:themeFill="background2"/>
          </w:tcPr>
          <w:p w:rsidRPr="0036668A" w:rsidR="0038490F" w:rsidRDefault="0038490F" w14:paraId="646568F4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:rsidRPr="00BB551A" w:rsidR="00600324" w:rsidP="00600324" w:rsidRDefault="00600324" w14:paraId="2178577F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les is geëvalueerd. </w:t>
            </w:r>
          </w:p>
          <w:p w:rsidRPr="0036668A" w:rsidR="0038490F" w:rsidP="00600324" w:rsidRDefault="00600324" w14:paraId="20C16A78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zelfreflectie leidt tot inzicht in de eigen bekwaamheden en ontwikkelpunten bij het geven van lessen. 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:rsidRPr="0036668A" w:rsidR="0038490F" w:rsidP="006400A7" w:rsidRDefault="002C28A3" w14:paraId="371E5470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</w:t>
            </w:r>
            <w:r w:rsidRPr="00BB551A">
              <w:rPr>
                <w:b/>
                <w:bCs/>
                <w:sz w:val="20"/>
                <w:szCs w:val="20"/>
              </w:rPr>
              <w:t xml:space="preserve"> </w:t>
            </w:r>
            <w:r w:rsidR="006400A7">
              <w:rPr>
                <w:b/>
                <w:bCs/>
                <w:sz w:val="20"/>
                <w:szCs w:val="20"/>
              </w:rPr>
              <w:t xml:space="preserve">heeft </w:t>
            </w:r>
            <w:r w:rsidRPr="00BB551A">
              <w:rPr>
                <w:b/>
                <w:bCs/>
                <w:sz w:val="20"/>
                <w:szCs w:val="20"/>
              </w:rPr>
              <w:t xml:space="preserve">laten zien dit werkproces te beheersen: </w:t>
            </w:r>
            <w:sdt>
              <w:sdtPr>
                <w:rPr>
                  <w:b/>
                  <w:bCs/>
                  <w:sz w:val="20"/>
                  <w:szCs w:val="20"/>
                </w:rPr>
                <w:id w:val="-251583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39D2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 w:rsidR="0038490F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102076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39D2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 w:rsidR="0038490F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:rsidR="007610A2" w:rsidRDefault="007610A2" w14:paraId="2F049A67" w14:textId="77777777">
      <w:pPr>
        <w:rPr>
          <w:sz w:val="20"/>
          <w:szCs w:val="20"/>
        </w:rPr>
      </w:pPr>
    </w:p>
    <w:p w:rsidR="00333F04" w:rsidRDefault="00333F04" w14:paraId="5EA420A8" w14:textId="77777777">
      <w:pPr>
        <w:spacing w:after="160" w:line="259" w:lineRule="auto"/>
        <w:rPr>
          <w:sz w:val="20"/>
          <w:szCs w:val="20"/>
        </w:rPr>
        <w:sectPr w:rsidR="00333F04" w:rsidSect="0038490F">
          <w:footerReference w:type="default" r:id="rId13"/>
          <w:pgSz w:w="16838" w:h="11906" w:orient="landscape"/>
          <w:pgMar w:top="1417" w:right="1417" w:bottom="1417" w:left="1417" w:header="709" w:footer="709" w:gutter="0"/>
          <w:cols w:space="708"/>
          <w:docGrid w:linePitch="360"/>
        </w:sect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Pr="0036668A" w:rsidR="00BF523A" w:rsidTr="5331F6C1" w14:paraId="35E3D834" w14:textId="77777777">
        <w:tc>
          <w:tcPr>
            <w:tcW w:w="5000" w:type="pct"/>
            <w:gridSpan w:val="3"/>
            <w:shd w:val="clear" w:color="auto" w:fill="70AD47" w:themeFill="accent6"/>
            <w:tcMar/>
          </w:tcPr>
          <w:p w:rsidRPr="0036668A" w:rsidR="00BF523A" w:rsidP="0010133B" w:rsidRDefault="00BF523A" w14:paraId="08AB7CEA" w14:textId="724E0CBD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 w:rsidR="00BF523A">
              <w:rPr>
                <w:b w:val="1"/>
                <w:bCs w:val="1"/>
                <w:sz w:val="20"/>
                <w:szCs w:val="20"/>
              </w:rPr>
              <w:t>Werkproces 3.</w:t>
            </w:r>
            <w:r w:rsidRPr="00BB551A" w:rsidR="00BF523A">
              <w:rPr>
                <w:b w:val="1"/>
                <w:bCs w:val="1"/>
                <w:sz w:val="20"/>
                <w:szCs w:val="20"/>
              </w:rPr>
              <w:t>1.</w:t>
            </w:r>
            <w:r w:rsidR="00BF523A">
              <w:rPr>
                <w:b w:val="1"/>
                <w:bCs w:val="1"/>
                <w:sz w:val="20"/>
                <w:szCs w:val="20"/>
              </w:rPr>
              <w:t>EV</w:t>
            </w:r>
            <w:r w:rsidRPr="00BB551A" w:rsidR="00BF523A">
              <w:rPr>
                <w:b w:val="1"/>
                <w:bCs w:val="1"/>
                <w:sz w:val="20"/>
                <w:szCs w:val="20"/>
              </w:rPr>
              <w:t xml:space="preserve"> </w:t>
            </w:r>
            <w:r w:rsidR="00BF523A">
              <w:rPr>
                <w:b w:val="1"/>
                <w:bCs w:val="1"/>
                <w:sz w:val="20"/>
                <w:szCs w:val="20"/>
              </w:rPr>
              <w:t>Handel</w:t>
            </w:r>
            <w:r w:rsidRPr="5331F6C1" w:rsidR="3A355EAC">
              <w:rPr>
                <w:b w:val="1"/>
                <w:bCs w:val="1"/>
                <w:sz w:val="20"/>
                <w:szCs w:val="20"/>
              </w:rPr>
              <w:t>t</w:t>
            </w:r>
            <w:r w:rsidRPr="5331F6C1" w:rsidR="00BF523A">
              <w:rPr>
                <w:b w:val="1"/>
                <w:bCs w:val="1"/>
                <w:sz w:val="20"/>
                <w:szCs w:val="20"/>
              </w:rPr>
              <w:t xml:space="preserve"> in geval van een noodsituatie</w:t>
            </w:r>
            <w:r w:rsidRPr="5331F6C1" w:rsidR="00BF523A">
              <w:rPr>
                <w:sz w:val="20"/>
                <w:szCs w:val="20"/>
              </w:rPr>
              <w:t> </w:t>
            </w:r>
          </w:p>
        </w:tc>
      </w:tr>
      <w:tr w:rsidRPr="0036668A" w:rsidR="00972A1C" w:rsidTr="5331F6C1" w14:paraId="7F84E7DA" w14:textId="77777777">
        <w:tc>
          <w:tcPr>
            <w:tcW w:w="2537" w:type="pct"/>
            <w:shd w:val="clear" w:color="auto" w:fill="E7E6E6" w:themeFill="background2"/>
            <w:tcMar/>
          </w:tcPr>
          <w:p w:rsidRPr="0036668A" w:rsidR="00972A1C" w:rsidP="0010133B" w:rsidRDefault="00972A1C" w14:paraId="31D1AFDD" w14:textId="4C2231D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Beschrijving noodsituatie 1</w:t>
            </w:r>
          </w:p>
        </w:tc>
        <w:tc>
          <w:tcPr>
            <w:tcW w:w="2463" w:type="pct"/>
            <w:gridSpan w:val="2"/>
            <w:shd w:val="clear" w:color="auto" w:fill="E7E6E6" w:themeFill="background2"/>
            <w:tcMar/>
          </w:tcPr>
          <w:p w:rsidR="00972A1C" w:rsidP="0010133B" w:rsidRDefault="00972A1C" w14:paraId="52B6ADB4" w14:textId="77777777">
            <w:pPr>
              <w:rPr>
                <w:b/>
                <w:bCs/>
                <w:sz w:val="20"/>
                <w:szCs w:val="20"/>
              </w:rPr>
            </w:pPr>
          </w:p>
          <w:p w:rsidR="00972A1C" w:rsidP="0010133B" w:rsidRDefault="00972A1C" w14:paraId="435F6C9B" w14:textId="77777777">
            <w:pPr>
              <w:rPr>
                <w:b/>
                <w:bCs/>
                <w:sz w:val="20"/>
                <w:szCs w:val="20"/>
              </w:rPr>
            </w:pPr>
          </w:p>
          <w:p w:rsidRPr="0036668A" w:rsidR="00972A1C" w:rsidP="0010133B" w:rsidRDefault="00972A1C" w14:paraId="498146C6" w14:textId="77777777">
            <w:pPr>
              <w:rPr>
                <w:b/>
                <w:bCs/>
                <w:sz w:val="20"/>
                <w:szCs w:val="20"/>
              </w:rPr>
            </w:pPr>
          </w:p>
        </w:tc>
      </w:tr>
      <w:tr w:rsidRPr="0036668A" w:rsidR="00972A1C" w:rsidTr="5331F6C1" w14:paraId="658E8173" w14:textId="77777777">
        <w:tc>
          <w:tcPr>
            <w:tcW w:w="2537" w:type="pct"/>
            <w:shd w:val="clear" w:color="auto" w:fill="E7E6E6" w:themeFill="background2"/>
            <w:tcMar/>
          </w:tcPr>
          <w:p w:rsidR="00972A1C" w:rsidP="0010133B" w:rsidRDefault="00972A1C" w14:paraId="34E6B7FC" w14:textId="792EBF5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Beschrijving noodsituatie 2</w:t>
            </w:r>
          </w:p>
        </w:tc>
        <w:tc>
          <w:tcPr>
            <w:tcW w:w="2463" w:type="pct"/>
            <w:gridSpan w:val="2"/>
            <w:shd w:val="clear" w:color="auto" w:fill="E7E6E6" w:themeFill="background2"/>
            <w:tcMar/>
          </w:tcPr>
          <w:p w:rsidR="00972A1C" w:rsidP="0010133B" w:rsidRDefault="00972A1C" w14:paraId="400F84FE" w14:textId="77777777">
            <w:pPr>
              <w:rPr>
                <w:b/>
                <w:bCs/>
                <w:sz w:val="20"/>
                <w:szCs w:val="20"/>
              </w:rPr>
            </w:pPr>
          </w:p>
          <w:p w:rsidR="00972A1C" w:rsidP="0010133B" w:rsidRDefault="00972A1C" w14:paraId="47AF930D" w14:textId="77777777">
            <w:pPr>
              <w:rPr>
                <w:b/>
                <w:bCs/>
                <w:sz w:val="20"/>
                <w:szCs w:val="20"/>
              </w:rPr>
            </w:pPr>
          </w:p>
          <w:p w:rsidRPr="0036668A" w:rsidR="00972A1C" w:rsidP="0010133B" w:rsidRDefault="00972A1C" w14:paraId="677A9AB8" w14:textId="77777777">
            <w:pPr>
              <w:rPr>
                <w:b/>
                <w:bCs/>
                <w:sz w:val="20"/>
                <w:szCs w:val="20"/>
              </w:rPr>
            </w:pPr>
          </w:p>
        </w:tc>
      </w:tr>
      <w:tr w:rsidRPr="0036668A" w:rsidR="00BF523A" w:rsidTr="5331F6C1" w14:paraId="4AF0CDB8" w14:textId="77777777">
        <w:tc>
          <w:tcPr>
            <w:tcW w:w="2537" w:type="pct"/>
            <w:shd w:val="clear" w:color="auto" w:fill="E7E6E6" w:themeFill="background2"/>
            <w:tcMar/>
          </w:tcPr>
          <w:p w:rsidRPr="0036668A" w:rsidR="00BF523A" w:rsidP="0010133B" w:rsidRDefault="00BF523A" w14:paraId="77872544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Praktijk</w:t>
            </w:r>
          </w:p>
        </w:tc>
        <w:tc>
          <w:tcPr>
            <w:tcW w:w="204" w:type="pct"/>
            <w:shd w:val="clear" w:color="auto" w:fill="E7E6E6" w:themeFill="background2"/>
            <w:tcMar/>
          </w:tcPr>
          <w:p w:rsidRPr="0036668A" w:rsidR="00BF523A" w:rsidP="0010133B" w:rsidRDefault="00BF523A" w14:paraId="16AD86B6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  <w:tcMar/>
          </w:tcPr>
          <w:p w:rsidRPr="0036668A" w:rsidR="00BF523A" w:rsidP="0010133B" w:rsidRDefault="00BF523A" w14:paraId="1A15A1E7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BF523A" w:rsidTr="5331F6C1" w14:paraId="77EADA59" w14:textId="77777777">
        <w:tc>
          <w:tcPr>
            <w:tcW w:w="2537" w:type="pct"/>
            <w:tcMar/>
          </w:tcPr>
          <w:p w:rsidRPr="0036668A" w:rsidR="00BF523A" w:rsidP="0010133B" w:rsidRDefault="00B67223" w14:paraId="0B28722A" w14:textId="07F92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Handelt tijdig</w:t>
            </w:r>
            <w:r w:rsidR="00706D4B">
              <w:rPr>
                <w:sz w:val="20"/>
                <w:szCs w:val="20"/>
              </w:rPr>
              <w:t>.</w:t>
            </w:r>
          </w:p>
        </w:tc>
        <w:tc>
          <w:tcPr>
            <w:tcW w:w="204" w:type="pct"/>
            <w:tcMar/>
          </w:tcPr>
          <w:p w:rsidRPr="0036668A" w:rsidR="00BF523A" w:rsidP="0010133B" w:rsidRDefault="00BF523A" w14:paraId="29B059C0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  <w:tcMar/>
          </w:tcPr>
          <w:p w:rsidRPr="0036668A" w:rsidR="00BF523A" w:rsidP="0010133B" w:rsidRDefault="00BF523A" w14:paraId="6D6FDFD5" w14:textId="77777777">
            <w:pPr>
              <w:rPr>
                <w:sz w:val="20"/>
                <w:szCs w:val="20"/>
              </w:rPr>
            </w:pPr>
          </w:p>
        </w:tc>
      </w:tr>
      <w:tr w:rsidRPr="0036668A" w:rsidR="00BF523A" w:rsidTr="5331F6C1" w14:paraId="162E9DCF" w14:textId="77777777">
        <w:tc>
          <w:tcPr>
            <w:tcW w:w="2537" w:type="pct"/>
            <w:tcMar/>
          </w:tcPr>
          <w:p w:rsidRPr="0036668A" w:rsidR="00BF523A" w:rsidP="0010133B" w:rsidRDefault="00B67223" w14:paraId="07C77ECC" w14:textId="0AFC19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Treed besluitvaardig op.</w:t>
            </w:r>
            <w:r w:rsidRPr="00BB551A" w:rsidR="00BF523A">
              <w:rPr>
                <w:sz w:val="20"/>
                <w:szCs w:val="20"/>
              </w:rPr>
              <w:t> </w:t>
            </w:r>
          </w:p>
        </w:tc>
        <w:tc>
          <w:tcPr>
            <w:tcW w:w="204" w:type="pct"/>
            <w:tcMar/>
          </w:tcPr>
          <w:p w:rsidRPr="0036668A" w:rsidR="00BF523A" w:rsidP="0010133B" w:rsidRDefault="00BF523A" w14:paraId="0B581255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  <w:tcMar/>
          </w:tcPr>
          <w:p w:rsidRPr="0036668A" w:rsidR="00BF523A" w:rsidP="0010133B" w:rsidRDefault="00BF523A" w14:paraId="4CC3FF86" w14:textId="77777777">
            <w:pPr>
              <w:rPr>
                <w:sz w:val="20"/>
                <w:szCs w:val="20"/>
              </w:rPr>
            </w:pPr>
          </w:p>
        </w:tc>
      </w:tr>
      <w:tr w:rsidRPr="0036668A" w:rsidR="00BF523A" w:rsidTr="5331F6C1" w14:paraId="230F97CC" w14:textId="77777777">
        <w:tc>
          <w:tcPr>
            <w:tcW w:w="2537" w:type="pct"/>
            <w:tcMar/>
          </w:tcPr>
          <w:p w:rsidRPr="00BB551A" w:rsidR="00BF523A" w:rsidP="0010133B" w:rsidRDefault="00706D4B" w14:paraId="1568D7C8" w14:textId="22DD3737">
            <w:pPr>
              <w:rPr>
                <w:sz w:val="20"/>
                <w:szCs w:val="20"/>
              </w:rPr>
            </w:pPr>
            <w:r w:rsidRPr="00706D4B">
              <w:rPr>
                <w:sz w:val="20"/>
                <w:szCs w:val="20"/>
              </w:rPr>
              <w:t>Communiceert doelgericht en duidelijk met betrokkenen.</w:t>
            </w:r>
          </w:p>
        </w:tc>
        <w:tc>
          <w:tcPr>
            <w:tcW w:w="204" w:type="pct"/>
            <w:tcMar/>
          </w:tcPr>
          <w:p w:rsidRPr="0036668A" w:rsidR="00BF523A" w:rsidP="0010133B" w:rsidRDefault="00BF523A" w14:paraId="722AD55E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  <w:tcMar/>
          </w:tcPr>
          <w:p w:rsidRPr="0036668A" w:rsidR="00BF523A" w:rsidP="0010133B" w:rsidRDefault="00BF523A" w14:paraId="70485C73" w14:textId="77777777">
            <w:pPr>
              <w:rPr>
                <w:sz w:val="20"/>
                <w:szCs w:val="20"/>
              </w:rPr>
            </w:pPr>
          </w:p>
        </w:tc>
      </w:tr>
      <w:tr w:rsidRPr="0036668A" w:rsidR="00BF523A" w:rsidTr="5331F6C1" w14:paraId="7D29081D" w14:textId="77777777">
        <w:tc>
          <w:tcPr>
            <w:tcW w:w="2537" w:type="pct"/>
            <w:tcMar/>
          </w:tcPr>
          <w:p w:rsidRPr="0036668A" w:rsidR="00BF523A" w:rsidP="0010133B" w:rsidRDefault="006A3DC1" w14:paraId="283F35DE" w14:textId="58F4BA89">
            <w:pPr>
              <w:rPr>
                <w:sz w:val="20"/>
                <w:szCs w:val="20"/>
              </w:rPr>
            </w:pPr>
            <w:r w:rsidRPr="006A3DC1">
              <w:rPr>
                <w:sz w:val="20"/>
                <w:szCs w:val="20"/>
              </w:rPr>
              <w:t>Beheerst relevante technieken en procedures bij veelvoorkomende noodsituaties zoals een klimmer die niet meer verder durft/kan klimmen of een gewonde klimmer.</w:t>
            </w:r>
          </w:p>
        </w:tc>
        <w:tc>
          <w:tcPr>
            <w:tcW w:w="204" w:type="pct"/>
            <w:tcMar/>
          </w:tcPr>
          <w:p w:rsidRPr="0036668A" w:rsidR="00BF523A" w:rsidP="0010133B" w:rsidRDefault="00BF523A" w14:paraId="1C024770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  <w:tcMar/>
          </w:tcPr>
          <w:p w:rsidRPr="0036668A" w:rsidR="00BF523A" w:rsidP="0010133B" w:rsidRDefault="00BF523A" w14:paraId="1E7B5999" w14:textId="77777777">
            <w:pPr>
              <w:rPr>
                <w:sz w:val="20"/>
                <w:szCs w:val="20"/>
              </w:rPr>
            </w:pPr>
          </w:p>
        </w:tc>
      </w:tr>
      <w:tr w:rsidRPr="0036668A" w:rsidR="00BF523A" w:rsidTr="5331F6C1" w14:paraId="09BE118D" w14:textId="77777777">
        <w:tc>
          <w:tcPr>
            <w:tcW w:w="2537" w:type="pct"/>
            <w:shd w:val="clear" w:color="auto" w:fill="E7E6E6" w:themeFill="background2"/>
            <w:tcMar/>
          </w:tcPr>
          <w:p w:rsidRPr="0036668A" w:rsidR="00BF523A" w:rsidP="0010133B" w:rsidRDefault="00BF523A" w14:paraId="2A292FF5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:rsidR="00CB0635" w:rsidP="00CB0635" w:rsidRDefault="00CB0635" w14:paraId="2A201DD4" w14:textId="77777777">
            <w:pPr>
              <w:pStyle w:val="Lijstalinea"/>
              <w:numPr>
                <w:ilvl w:val="0"/>
                <w:numId w:val="5"/>
              </w:num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Er is </w:t>
            </w:r>
            <w:proofErr w:type="spellStart"/>
            <w:r>
              <w:rPr>
                <w:sz w:val="20"/>
                <w:szCs w:val="20"/>
                <w:lang w:val="en-US"/>
              </w:rPr>
              <w:t>adequaat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gehandeld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in </w:t>
            </w:r>
            <w:proofErr w:type="spellStart"/>
            <w:r>
              <w:rPr>
                <w:sz w:val="20"/>
                <w:szCs w:val="20"/>
                <w:lang w:val="en-US"/>
              </w:rPr>
              <w:t>geval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van </w:t>
            </w:r>
            <w:proofErr w:type="spellStart"/>
            <w:r>
              <w:rPr>
                <w:sz w:val="20"/>
                <w:szCs w:val="20"/>
                <w:lang w:val="en-US"/>
              </w:rPr>
              <w:t>een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noodsituatie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  <w:p w:rsidRPr="0036668A" w:rsidR="00BF523A" w:rsidP="00CB0635" w:rsidRDefault="00BF523A" w14:paraId="656D22A1" w14:textId="618799B2">
            <w:pPr>
              <w:rPr>
                <w:sz w:val="20"/>
                <w:szCs w:val="20"/>
              </w:rPr>
            </w:pPr>
          </w:p>
        </w:tc>
        <w:tc>
          <w:tcPr>
            <w:tcW w:w="2463" w:type="pct"/>
            <w:gridSpan w:val="2"/>
            <w:shd w:val="clear" w:color="auto" w:fill="E7E6E6" w:themeFill="background2"/>
            <w:tcMar/>
          </w:tcPr>
          <w:p w:rsidRPr="0036668A" w:rsidR="00BF523A" w:rsidP="0010133B" w:rsidRDefault="00BF523A" w14:paraId="26D663C4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</w:t>
            </w:r>
            <w:r w:rsidRPr="00BB551A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heeft </w:t>
            </w:r>
            <w:r w:rsidRPr="00BB551A">
              <w:rPr>
                <w:b/>
                <w:bCs/>
                <w:sz w:val="20"/>
                <w:szCs w:val="20"/>
              </w:rPr>
              <w:t xml:space="preserve">laten zien dit werkproces te beheersen: </w:t>
            </w:r>
            <w:sdt>
              <w:sdtPr>
                <w:rPr>
                  <w:b/>
                  <w:bCs/>
                  <w:sz w:val="20"/>
                  <w:szCs w:val="20"/>
                </w:rPr>
                <w:id w:val="-1090228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1111246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:rsidR="007610A2" w:rsidRDefault="007610A2" w14:paraId="5985B28F" w14:textId="77777777">
      <w:pPr>
        <w:spacing w:after="160" w:line="259" w:lineRule="auto"/>
        <w:rPr>
          <w:sz w:val="20"/>
          <w:szCs w:val="20"/>
        </w:rPr>
      </w:pPr>
    </w:p>
    <w:sectPr w:rsidR="007610A2" w:rsidSect="0038490F">
      <w:footerReference w:type="default" r:id="rId14"/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E3AE0" w:rsidP="00D40BCE" w:rsidRDefault="004E3AE0" w14:paraId="25111213" w14:textId="77777777">
      <w:pPr>
        <w:spacing w:line="240" w:lineRule="auto"/>
      </w:pPr>
      <w:r>
        <w:separator/>
      </w:r>
    </w:p>
  </w:endnote>
  <w:endnote w:type="continuationSeparator" w:id="0">
    <w:p w:rsidR="004E3AE0" w:rsidP="00D40BCE" w:rsidRDefault="004E3AE0" w14:paraId="6469443F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NPro-Regular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INPro-Black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DINPro-Bold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221189782"/>
      <w:docPartObj>
        <w:docPartGallery w:val="Page Numbers (Bottom of Page)"/>
        <w:docPartUnique/>
      </w:docPartObj>
    </w:sdtPr>
    <w:sdtContent>
      <w:p w:rsidR="00906BFB" w:rsidRDefault="004437EE" w14:paraId="772B9EA0" w14:textId="77777777">
        <w:pPr>
          <w:pStyle w:val="Voettekst"/>
          <w:jc w:val="right"/>
        </w:pP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63360" behindDoc="0" locked="0" layoutInCell="1" allowOverlap="1" wp14:anchorId="34691EBB" wp14:editId="0D48BEA3">
              <wp:simplePos x="0" y="0"/>
              <wp:positionH relativeFrom="column">
                <wp:posOffset>4835525</wp:posOffset>
              </wp:positionH>
              <wp:positionV relativeFrom="paragraph">
                <wp:posOffset>-18415</wp:posOffset>
              </wp:positionV>
              <wp:extent cx="542925" cy="542925"/>
              <wp:effectExtent l="0" t="0" r="9525" b="9525"/>
              <wp:wrapNone/>
              <wp:docPr id="63036017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036017" name="Afbeelding 63036017"/>
                      <pic:cNvPicPr/>
                    </pic:nvPicPr>
                    <pic:blipFill>
                      <a:blip r:embed="rId1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2925" cy="5429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53120" behindDoc="0" locked="0" layoutInCell="1" allowOverlap="1" wp14:anchorId="366D6438" wp14:editId="3AC61981">
              <wp:simplePos x="0" y="0"/>
              <wp:positionH relativeFrom="column">
                <wp:posOffset>3095625</wp:posOffset>
              </wp:positionH>
              <wp:positionV relativeFrom="paragraph">
                <wp:posOffset>-22225</wp:posOffset>
              </wp:positionV>
              <wp:extent cx="1386840" cy="504825"/>
              <wp:effectExtent l="0" t="0" r="3810" b="9525"/>
              <wp:wrapNone/>
              <wp:docPr id="966044741" name="Afbeelding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6044741" name="Afbeelding 966044741"/>
                      <pic:cNvPicPr/>
                    </pic:nvPicPr>
                    <pic:blipFill>
                      <a:blip r:embed="rId2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86840" cy="5048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:rsidR="00906BFB" w:rsidRDefault="002D2341" w14:paraId="5F714BCC" w14:textId="4F50F737">
    <w:pPr>
      <w:pStyle w:val="Voettekst"/>
    </w:pPr>
    <w:r>
      <w:t>Voorblad</w:t>
    </w:r>
    <w:r w:rsidRPr="006F582F" w:rsidR="006F582F">
      <w:t xml:space="preserve"> </w:t>
    </w:r>
    <w:r w:rsidR="006F582F">
      <w:t xml:space="preserve">PVB </w:t>
    </w:r>
    <w:r w:rsidR="004416E2">
      <w:t xml:space="preserve">SKI3 </w:t>
    </w:r>
    <w:r w:rsidR="007C19E3">
      <w:t>OVS</w:t>
    </w:r>
    <w:r w:rsidR="006F582F">
      <w:t xml:space="preserve"> </w:t>
    </w:r>
    <w:r w:rsidR="006F582F">
      <w:tab/>
    </w:r>
    <w:r w:rsidR="006F582F">
      <w:tab/>
    </w:r>
    <w:r w:rsidR="006F582F">
      <w:tab/>
    </w:r>
    <w:r w:rsidR="006F582F">
      <w:tab/>
    </w:r>
    <w:r w:rsidR="006F582F">
      <w:tab/>
    </w:r>
    <w:r w:rsidR="006F582F">
      <w:tab/>
    </w:r>
    <w:r w:rsidR="006F582F">
      <w:tab/>
    </w:r>
    <w:r w:rsidR="006F582F">
      <w:tab/>
    </w:r>
    <w:r w:rsidRPr="00730B22" w:rsidR="006F582F">
      <w:rPr>
        <w:color w:val="auto"/>
        <w:sz w:val="18"/>
        <w:szCs w:val="18"/>
      </w:rPr>
      <w:t xml:space="preserve">Pagina </w:t>
    </w:r>
    <w:r w:rsidRPr="00730B22" w:rsidR="006F582F">
      <w:rPr>
        <w:color w:val="auto"/>
        <w:sz w:val="18"/>
        <w:szCs w:val="18"/>
      </w:rPr>
      <w:fldChar w:fldCharType="begin"/>
    </w:r>
    <w:r w:rsidRPr="00730B22" w:rsidR="006F582F">
      <w:rPr>
        <w:color w:val="auto"/>
        <w:sz w:val="18"/>
        <w:szCs w:val="18"/>
      </w:rPr>
      <w:instrText xml:space="preserve"> PAGE </w:instrText>
    </w:r>
    <w:r w:rsidRPr="00730B22" w:rsidR="006F582F">
      <w:rPr>
        <w:color w:val="auto"/>
        <w:sz w:val="18"/>
        <w:szCs w:val="18"/>
      </w:rPr>
      <w:fldChar w:fldCharType="separate"/>
    </w:r>
    <w:r w:rsidR="006F582F">
      <w:rPr>
        <w:color w:val="auto"/>
        <w:sz w:val="18"/>
        <w:szCs w:val="18"/>
      </w:rPr>
      <w:t>1</w:t>
    </w:r>
    <w:r w:rsidRPr="00730B22" w:rsidR="006F582F">
      <w:rPr>
        <w:color w:val="auto"/>
        <w:sz w:val="18"/>
        <w:szCs w:val="18"/>
      </w:rPr>
      <w:fldChar w:fldCharType="end"/>
    </w:r>
    <w:r w:rsidRPr="00730B22" w:rsidR="006F582F">
      <w:rPr>
        <w:color w:val="auto"/>
        <w:sz w:val="18"/>
        <w:szCs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294186348"/>
      <w:docPartObj>
        <w:docPartGallery w:val="Page Numbers (Bottom of Page)"/>
        <w:docPartUnique/>
      </w:docPartObj>
    </w:sdtPr>
    <w:sdtContent>
      <w:p w:rsidR="002D2341" w:rsidRDefault="006F2A38" w14:paraId="78B85514" w14:textId="77777777">
        <w:pPr>
          <w:pStyle w:val="Voettekst"/>
          <w:jc w:val="right"/>
        </w:pP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64384" behindDoc="0" locked="0" layoutInCell="1" allowOverlap="1" wp14:anchorId="21EA9E8C" wp14:editId="3DF4FC65">
              <wp:simplePos x="0" y="0"/>
              <wp:positionH relativeFrom="column">
                <wp:posOffset>3133725</wp:posOffset>
              </wp:positionH>
              <wp:positionV relativeFrom="paragraph">
                <wp:posOffset>44450</wp:posOffset>
              </wp:positionV>
              <wp:extent cx="1386840" cy="504825"/>
              <wp:effectExtent l="0" t="0" r="3810" b="9525"/>
              <wp:wrapNone/>
              <wp:docPr id="1424372197" name="Afbeelding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6044741" name="Afbeelding 966044741"/>
                      <pic:cNvPicPr/>
                    </pic:nvPicPr>
                    <pic:blipFill>
                      <a:blip r:embed="rId1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86840" cy="5048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65408" behindDoc="0" locked="0" layoutInCell="1" allowOverlap="1" wp14:anchorId="34AC0360" wp14:editId="7A83774B">
              <wp:simplePos x="0" y="0"/>
              <wp:positionH relativeFrom="column">
                <wp:posOffset>4873625</wp:posOffset>
              </wp:positionH>
              <wp:positionV relativeFrom="paragraph">
                <wp:posOffset>48260</wp:posOffset>
              </wp:positionV>
              <wp:extent cx="542925" cy="542925"/>
              <wp:effectExtent l="0" t="0" r="9525" b="9525"/>
              <wp:wrapNone/>
              <wp:docPr id="481517311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036017" name="Afbeelding 63036017"/>
                      <pic:cNvPicPr/>
                    </pic:nvPicPr>
                    <pic:blipFill>
                      <a:blip r:embed="rId2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2925" cy="5429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:rsidR="002D2341" w:rsidRDefault="002D2341" w14:paraId="52A4E21E" w14:textId="77777777">
    <w:pPr>
      <w:pStyle w:val="Voettekst"/>
    </w:pPr>
    <w:r w:rsidRPr="004416E2">
      <w:t>3.1 Geven van lessen</w:t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rPr>
        <w:color w:val="auto"/>
        <w:sz w:val="18"/>
        <w:szCs w:val="18"/>
      </w:rPr>
      <w:t xml:space="preserve">Pagina </w:t>
    </w:r>
    <w:r w:rsidRPr="004416E2" w:rsidR="006F2A38">
      <w:rPr>
        <w:color w:val="auto"/>
        <w:sz w:val="18"/>
        <w:szCs w:val="18"/>
      </w:rPr>
      <w:fldChar w:fldCharType="begin"/>
    </w:r>
    <w:r w:rsidRPr="004416E2" w:rsidR="006F2A38">
      <w:rPr>
        <w:color w:val="auto"/>
        <w:sz w:val="18"/>
        <w:szCs w:val="18"/>
      </w:rPr>
      <w:instrText xml:space="preserve"> PAGE </w:instrText>
    </w:r>
    <w:r w:rsidRPr="004416E2" w:rsidR="006F2A38">
      <w:rPr>
        <w:color w:val="auto"/>
        <w:sz w:val="18"/>
        <w:szCs w:val="18"/>
      </w:rPr>
      <w:fldChar w:fldCharType="separate"/>
    </w:r>
    <w:r w:rsidRPr="004416E2" w:rsidR="006F2A38">
      <w:rPr>
        <w:color w:val="auto"/>
        <w:sz w:val="18"/>
        <w:szCs w:val="18"/>
      </w:rPr>
      <w:t>2</w:t>
    </w:r>
    <w:r w:rsidRPr="004416E2" w:rsidR="006F2A38">
      <w:rPr>
        <w:color w:val="auto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711236921"/>
      <w:docPartObj>
        <w:docPartGallery w:val="Page Numbers (Bottom of Page)"/>
        <w:docPartUnique/>
      </w:docPartObj>
    </w:sdtPr>
    <w:sdtContent>
      <w:p w:rsidRPr="004416E2" w:rsidR="00906BFB" w:rsidRDefault="006F2A38" w14:paraId="3DD27B69" w14:textId="77777777">
        <w:pPr>
          <w:pStyle w:val="Voettekst"/>
          <w:jc w:val="right"/>
        </w:pPr>
        <w:r w:rsidRPr="004416E2"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69504" behindDoc="0" locked="0" layoutInCell="1" allowOverlap="1" wp14:anchorId="11FD2A58" wp14:editId="7D15385E">
              <wp:simplePos x="0" y="0"/>
              <wp:positionH relativeFrom="column">
                <wp:posOffset>5226050</wp:posOffset>
              </wp:positionH>
              <wp:positionV relativeFrom="paragraph">
                <wp:posOffset>19685</wp:posOffset>
              </wp:positionV>
              <wp:extent cx="542925" cy="542925"/>
              <wp:effectExtent l="0" t="0" r="9525" b="9525"/>
              <wp:wrapNone/>
              <wp:docPr id="1182673185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036017" name="Afbeelding 63036017"/>
                      <pic:cNvPicPr/>
                    </pic:nvPicPr>
                    <pic:blipFill>
                      <a:blip r:embed="rId1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2925" cy="5429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4416E2"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68480" behindDoc="0" locked="0" layoutInCell="1" allowOverlap="1" wp14:anchorId="547FE2C2" wp14:editId="32205A32">
              <wp:simplePos x="0" y="0"/>
              <wp:positionH relativeFrom="column">
                <wp:posOffset>3486150</wp:posOffset>
              </wp:positionH>
              <wp:positionV relativeFrom="paragraph">
                <wp:posOffset>15875</wp:posOffset>
              </wp:positionV>
              <wp:extent cx="1386840" cy="504825"/>
              <wp:effectExtent l="0" t="0" r="3810" b="9525"/>
              <wp:wrapNone/>
              <wp:docPr id="946016757" name="Afbeelding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6044741" name="Afbeelding 966044741"/>
                      <pic:cNvPicPr/>
                    </pic:nvPicPr>
                    <pic:blipFill>
                      <a:blip r:embed="rId2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86840" cy="5048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:rsidR="00906BFB" w:rsidP="006F2A38" w:rsidRDefault="00906BFB" w14:paraId="4ED53A45" w14:textId="116E656C">
    <w:pPr>
      <w:pStyle w:val="Voettekst"/>
      <w:tabs>
        <w:tab w:val="clear" w:pos="4536"/>
        <w:tab w:val="clear" w:pos="9072"/>
        <w:tab w:val="left" w:pos="4950"/>
      </w:tabs>
    </w:pPr>
    <w:r w:rsidRPr="004416E2">
      <w:t>3.</w:t>
    </w:r>
    <w:r w:rsidR="00637D73">
      <w:t>1</w:t>
    </w:r>
    <w:r w:rsidRPr="004416E2">
      <w:t xml:space="preserve"> </w:t>
    </w:r>
    <w:r w:rsidR="00637D73">
      <w:t>Geven van lessen</w:t>
    </w:r>
    <w:r w:rsidRPr="004416E2" w:rsidR="006F2A38">
      <w:t xml:space="preserve"> </w:t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1D4CC0">
      <w:t xml:space="preserve">        </w:t>
    </w:r>
    <w:r w:rsidRPr="004416E2" w:rsidR="006F2A38">
      <w:rPr>
        <w:color w:val="auto"/>
        <w:sz w:val="18"/>
        <w:szCs w:val="18"/>
      </w:rPr>
      <w:t xml:space="preserve">Pagina </w:t>
    </w:r>
    <w:r w:rsidRPr="004416E2" w:rsidR="006F2A38">
      <w:rPr>
        <w:color w:val="auto"/>
        <w:sz w:val="18"/>
        <w:szCs w:val="18"/>
      </w:rPr>
      <w:fldChar w:fldCharType="begin"/>
    </w:r>
    <w:r w:rsidRPr="004416E2" w:rsidR="006F2A38">
      <w:rPr>
        <w:color w:val="auto"/>
        <w:sz w:val="18"/>
        <w:szCs w:val="18"/>
      </w:rPr>
      <w:instrText xml:space="preserve"> PAGE </w:instrText>
    </w:r>
    <w:r w:rsidRPr="004416E2" w:rsidR="006F2A38">
      <w:rPr>
        <w:color w:val="auto"/>
        <w:sz w:val="18"/>
        <w:szCs w:val="18"/>
      </w:rPr>
      <w:fldChar w:fldCharType="separate"/>
    </w:r>
    <w:r w:rsidRPr="004416E2" w:rsidR="006F2A38">
      <w:rPr>
        <w:color w:val="auto"/>
        <w:sz w:val="18"/>
        <w:szCs w:val="18"/>
      </w:rPr>
      <w:t>9</w:t>
    </w:r>
    <w:r w:rsidRPr="004416E2" w:rsidR="006F2A38">
      <w:rPr>
        <w:color w:val="auto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E3AE0" w:rsidP="00D40BCE" w:rsidRDefault="004E3AE0" w14:paraId="59F40579" w14:textId="77777777">
      <w:pPr>
        <w:spacing w:line="240" w:lineRule="auto"/>
      </w:pPr>
      <w:r>
        <w:separator/>
      </w:r>
    </w:p>
  </w:footnote>
  <w:footnote w:type="continuationSeparator" w:id="0">
    <w:p w:rsidR="004E3AE0" w:rsidP="00D40BCE" w:rsidRDefault="004E3AE0" w14:paraId="1458E45E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27610" w:rsidRDefault="00DA6EB4" w14:paraId="04D88E44" w14:textId="77777777">
    <w:pPr>
      <w:pStyle w:val="Koptekst"/>
    </w:pPr>
    <w:r w:rsidRPr="000212DB">
      <w:rPr>
        <w:noProof/>
        <w:sz w:val="16"/>
        <w:szCs w:val="18"/>
      </w:rPr>
      <w:drawing>
        <wp:anchor distT="0" distB="0" distL="114300" distR="114300" simplePos="0" relativeHeight="251658240" behindDoc="0" locked="0" layoutInCell="1" allowOverlap="1" wp14:anchorId="65DBB17D" wp14:editId="0B287D1B">
          <wp:simplePos x="0" y="0"/>
          <wp:positionH relativeFrom="leftMargin">
            <wp:posOffset>9831401</wp:posOffset>
          </wp:positionH>
          <wp:positionV relativeFrom="topMargin">
            <wp:posOffset>175260</wp:posOffset>
          </wp:positionV>
          <wp:extent cx="720000" cy="720000"/>
          <wp:effectExtent l="0" t="0" r="4445" b="4445"/>
          <wp:wrapNone/>
          <wp:docPr id="2" name="Picture 2" descr="Afbeelding met Lettertype, groen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Lettertype, groen, Graphics, logo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7610">
      <w:t xml:space="preserve">Versie KSS 2024 </w:t>
    </w:r>
    <w:r w:rsidR="00D1295E">
      <w:t>01-07-2026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5A2"/>
    <w:multiLevelType w:val="multilevel"/>
    <w:tmpl w:val="B2561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205290C"/>
    <w:multiLevelType w:val="multilevel"/>
    <w:tmpl w:val="E690B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8F600D3"/>
    <w:multiLevelType w:val="multilevel"/>
    <w:tmpl w:val="8604E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C97301E"/>
    <w:multiLevelType w:val="hybridMultilevel"/>
    <w:tmpl w:val="5866D5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D24DD"/>
    <w:multiLevelType w:val="multilevel"/>
    <w:tmpl w:val="F464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0DAF122F"/>
    <w:multiLevelType w:val="multilevel"/>
    <w:tmpl w:val="7310AC06"/>
    <w:lvl w:ilvl="0">
      <w:start w:val="1"/>
      <w:numFmt w:val="decimal"/>
      <w:pStyle w:val="opsomming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0F7402E8"/>
    <w:multiLevelType w:val="hybridMultilevel"/>
    <w:tmpl w:val="7B887D1A"/>
    <w:lvl w:ilvl="0" w:tplc="8C7C0E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60B75"/>
    <w:multiLevelType w:val="hybridMultilevel"/>
    <w:tmpl w:val="1C0446EE"/>
    <w:lvl w:ilvl="0" w:tplc="B3F2C4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222DE"/>
    <w:multiLevelType w:val="hybridMultilevel"/>
    <w:tmpl w:val="F572E1E4"/>
    <w:lvl w:ilvl="0" w:tplc="B5A4FB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D4423"/>
    <w:multiLevelType w:val="multilevel"/>
    <w:tmpl w:val="6226E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261664CF"/>
    <w:multiLevelType w:val="multilevel"/>
    <w:tmpl w:val="3C2A6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295D159E"/>
    <w:multiLevelType w:val="multilevel"/>
    <w:tmpl w:val="E8F8E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298A45AC"/>
    <w:multiLevelType w:val="hybridMultilevel"/>
    <w:tmpl w:val="0CD83648"/>
    <w:lvl w:ilvl="0" w:tplc="2E1895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C2769"/>
    <w:multiLevelType w:val="multilevel"/>
    <w:tmpl w:val="42647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3697027D"/>
    <w:multiLevelType w:val="multilevel"/>
    <w:tmpl w:val="3912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3AFD2E93"/>
    <w:multiLevelType w:val="hybridMultilevel"/>
    <w:tmpl w:val="0CFC73C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C0D10BE"/>
    <w:multiLevelType w:val="multilevel"/>
    <w:tmpl w:val="E780B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3FB07158"/>
    <w:multiLevelType w:val="hybridMultilevel"/>
    <w:tmpl w:val="CF6280E6"/>
    <w:lvl w:ilvl="0" w:tplc="D5583D3E">
      <w:numFmt w:val="bullet"/>
      <w:lvlText w:val=""/>
      <w:lvlJc w:val="left"/>
      <w:pPr>
        <w:ind w:left="720" w:hanging="360"/>
      </w:pPr>
      <w:rPr>
        <w:rFonts w:hint="default" w:ascii="DINPro-Regular" w:hAnsi="DINPro-Regular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55761B1"/>
    <w:multiLevelType w:val="multilevel"/>
    <w:tmpl w:val="264A5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515E376B"/>
    <w:multiLevelType w:val="hybridMultilevel"/>
    <w:tmpl w:val="61F435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116FD7"/>
    <w:multiLevelType w:val="multilevel"/>
    <w:tmpl w:val="9508F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54126D29"/>
    <w:multiLevelType w:val="hybridMultilevel"/>
    <w:tmpl w:val="5E7C26B0"/>
    <w:lvl w:ilvl="0" w:tplc="A86CE96A">
      <w:start w:val="1"/>
      <w:numFmt w:val="bullet"/>
      <w:lvlText w:val=""/>
      <w:lvlJc w:val="left"/>
      <w:pPr>
        <w:ind w:left="36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2" w15:restartNumberingAfterBreak="0">
    <w:nsid w:val="55EB5803"/>
    <w:multiLevelType w:val="multilevel"/>
    <w:tmpl w:val="655E3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CF3634"/>
    <w:multiLevelType w:val="multilevel"/>
    <w:tmpl w:val="43080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5C601F28"/>
    <w:multiLevelType w:val="multilevel"/>
    <w:tmpl w:val="FF9EF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6CFF4521"/>
    <w:multiLevelType w:val="multilevel"/>
    <w:tmpl w:val="7E0C1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7C383B5E"/>
    <w:multiLevelType w:val="multilevel"/>
    <w:tmpl w:val="A6E09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86778064">
    <w:abstractNumId w:val="21"/>
  </w:num>
  <w:num w:numId="2" w16cid:durableId="578447981">
    <w:abstractNumId w:val="5"/>
  </w:num>
  <w:num w:numId="3" w16cid:durableId="1243372621">
    <w:abstractNumId w:val="13"/>
  </w:num>
  <w:num w:numId="4" w16cid:durableId="2123457069">
    <w:abstractNumId w:val="18"/>
  </w:num>
  <w:num w:numId="5" w16cid:durableId="1531337648">
    <w:abstractNumId w:val="11"/>
  </w:num>
  <w:num w:numId="6" w16cid:durableId="1758479361">
    <w:abstractNumId w:val="16"/>
  </w:num>
  <w:num w:numId="7" w16cid:durableId="214046392">
    <w:abstractNumId w:val="25"/>
  </w:num>
  <w:num w:numId="8" w16cid:durableId="783379711">
    <w:abstractNumId w:val="23"/>
  </w:num>
  <w:num w:numId="9" w16cid:durableId="95641850">
    <w:abstractNumId w:val="20"/>
  </w:num>
  <w:num w:numId="10" w16cid:durableId="560361979">
    <w:abstractNumId w:val="9"/>
  </w:num>
  <w:num w:numId="11" w16cid:durableId="1051803649">
    <w:abstractNumId w:val="4"/>
  </w:num>
  <w:num w:numId="12" w16cid:durableId="1907450750">
    <w:abstractNumId w:val="2"/>
  </w:num>
  <w:num w:numId="13" w16cid:durableId="1509369288">
    <w:abstractNumId w:val="1"/>
  </w:num>
  <w:num w:numId="14" w16cid:durableId="1843426235">
    <w:abstractNumId w:val="0"/>
  </w:num>
  <w:num w:numId="15" w16cid:durableId="1008559497">
    <w:abstractNumId w:val="10"/>
  </w:num>
  <w:num w:numId="16" w16cid:durableId="1504660196">
    <w:abstractNumId w:val="26"/>
  </w:num>
  <w:num w:numId="17" w16cid:durableId="798108773">
    <w:abstractNumId w:val="14"/>
  </w:num>
  <w:num w:numId="18" w16cid:durableId="755515498">
    <w:abstractNumId w:val="24"/>
  </w:num>
  <w:num w:numId="19" w16cid:durableId="234895894">
    <w:abstractNumId w:val="3"/>
  </w:num>
  <w:num w:numId="20" w16cid:durableId="941061797">
    <w:abstractNumId w:val="17"/>
  </w:num>
  <w:num w:numId="21" w16cid:durableId="872501780">
    <w:abstractNumId w:val="22"/>
  </w:num>
  <w:num w:numId="22" w16cid:durableId="911155306">
    <w:abstractNumId w:val="19"/>
  </w:num>
  <w:num w:numId="23" w16cid:durableId="878471594">
    <w:abstractNumId w:val="8"/>
  </w:num>
  <w:num w:numId="24" w16cid:durableId="943535759">
    <w:abstractNumId w:val="6"/>
  </w:num>
  <w:num w:numId="25" w16cid:durableId="1530483455">
    <w:abstractNumId w:val="7"/>
  </w:num>
  <w:num w:numId="26" w16cid:durableId="1532844118">
    <w:abstractNumId w:val="12"/>
  </w:num>
  <w:num w:numId="27" w16cid:durableId="1804691977">
    <w:abstractNumId w:val="1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attachedTemplate r:id="rId1"/>
  <w:trackRevisions w:val="false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6E2"/>
    <w:rsid w:val="0000222A"/>
    <w:rsid w:val="00013CB4"/>
    <w:rsid w:val="00014FFB"/>
    <w:rsid w:val="00026E25"/>
    <w:rsid w:val="00036B0B"/>
    <w:rsid w:val="00055E17"/>
    <w:rsid w:val="000855AE"/>
    <w:rsid w:val="00090D5C"/>
    <w:rsid w:val="000B25B7"/>
    <w:rsid w:val="000B321A"/>
    <w:rsid w:val="000B6D6E"/>
    <w:rsid w:val="000E27A0"/>
    <w:rsid w:val="00102BB7"/>
    <w:rsid w:val="0013142C"/>
    <w:rsid w:val="00147283"/>
    <w:rsid w:val="00152574"/>
    <w:rsid w:val="00155F89"/>
    <w:rsid w:val="00163000"/>
    <w:rsid w:val="001742D9"/>
    <w:rsid w:val="001759ED"/>
    <w:rsid w:val="001B68E4"/>
    <w:rsid w:val="001B7D5C"/>
    <w:rsid w:val="001D293C"/>
    <w:rsid w:val="001D2F2C"/>
    <w:rsid w:val="001D4CC0"/>
    <w:rsid w:val="001D63A3"/>
    <w:rsid w:val="00203621"/>
    <w:rsid w:val="002507D5"/>
    <w:rsid w:val="00260C24"/>
    <w:rsid w:val="00265720"/>
    <w:rsid w:val="002972CA"/>
    <w:rsid w:val="002B0889"/>
    <w:rsid w:val="002C28A3"/>
    <w:rsid w:val="002D2341"/>
    <w:rsid w:val="002D351A"/>
    <w:rsid w:val="002F5CF7"/>
    <w:rsid w:val="002F64DC"/>
    <w:rsid w:val="003063D9"/>
    <w:rsid w:val="00314B50"/>
    <w:rsid w:val="00327610"/>
    <w:rsid w:val="00333F04"/>
    <w:rsid w:val="0034284D"/>
    <w:rsid w:val="00343DD8"/>
    <w:rsid w:val="00344C12"/>
    <w:rsid w:val="003626E4"/>
    <w:rsid w:val="0036668A"/>
    <w:rsid w:val="003814C1"/>
    <w:rsid w:val="0038490F"/>
    <w:rsid w:val="003C369E"/>
    <w:rsid w:val="003D09D9"/>
    <w:rsid w:val="004163C6"/>
    <w:rsid w:val="004234C9"/>
    <w:rsid w:val="00423C1A"/>
    <w:rsid w:val="004416E2"/>
    <w:rsid w:val="004437EE"/>
    <w:rsid w:val="004468E3"/>
    <w:rsid w:val="004B5D49"/>
    <w:rsid w:val="004C0C8D"/>
    <w:rsid w:val="004E0BF2"/>
    <w:rsid w:val="004E3AE0"/>
    <w:rsid w:val="00520159"/>
    <w:rsid w:val="0054008F"/>
    <w:rsid w:val="0054640A"/>
    <w:rsid w:val="00555B95"/>
    <w:rsid w:val="00557BAA"/>
    <w:rsid w:val="00557CFD"/>
    <w:rsid w:val="00571A25"/>
    <w:rsid w:val="0057335E"/>
    <w:rsid w:val="00585532"/>
    <w:rsid w:val="005B27B7"/>
    <w:rsid w:val="005D6C7E"/>
    <w:rsid w:val="00600324"/>
    <w:rsid w:val="00630BE4"/>
    <w:rsid w:val="00637D73"/>
    <w:rsid w:val="006400A7"/>
    <w:rsid w:val="006534CB"/>
    <w:rsid w:val="006546FA"/>
    <w:rsid w:val="00683E81"/>
    <w:rsid w:val="006928B2"/>
    <w:rsid w:val="006960CE"/>
    <w:rsid w:val="006A12E4"/>
    <w:rsid w:val="006A1CCB"/>
    <w:rsid w:val="006A3DC1"/>
    <w:rsid w:val="006B1711"/>
    <w:rsid w:val="006B49B2"/>
    <w:rsid w:val="006D333E"/>
    <w:rsid w:val="006D489A"/>
    <w:rsid w:val="006E2FCC"/>
    <w:rsid w:val="006E49F2"/>
    <w:rsid w:val="006F2A38"/>
    <w:rsid w:val="006F582F"/>
    <w:rsid w:val="007063B9"/>
    <w:rsid w:val="00706D4B"/>
    <w:rsid w:val="00753687"/>
    <w:rsid w:val="007610A2"/>
    <w:rsid w:val="00785715"/>
    <w:rsid w:val="007961FE"/>
    <w:rsid w:val="007A05BA"/>
    <w:rsid w:val="007A31A1"/>
    <w:rsid w:val="007A52F9"/>
    <w:rsid w:val="007B647F"/>
    <w:rsid w:val="007C19E3"/>
    <w:rsid w:val="007C3324"/>
    <w:rsid w:val="007C6C7B"/>
    <w:rsid w:val="007C7A44"/>
    <w:rsid w:val="007F73DC"/>
    <w:rsid w:val="00800A57"/>
    <w:rsid w:val="008037AE"/>
    <w:rsid w:val="00804079"/>
    <w:rsid w:val="008049DB"/>
    <w:rsid w:val="008414A5"/>
    <w:rsid w:val="00861FEB"/>
    <w:rsid w:val="00867BCA"/>
    <w:rsid w:val="008772A9"/>
    <w:rsid w:val="00877670"/>
    <w:rsid w:val="008856ED"/>
    <w:rsid w:val="00895E10"/>
    <w:rsid w:val="00896AC3"/>
    <w:rsid w:val="008A084A"/>
    <w:rsid w:val="008C07DB"/>
    <w:rsid w:val="008F58FE"/>
    <w:rsid w:val="00902305"/>
    <w:rsid w:val="00904C36"/>
    <w:rsid w:val="00906BFB"/>
    <w:rsid w:val="0091621A"/>
    <w:rsid w:val="00932FC5"/>
    <w:rsid w:val="00942335"/>
    <w:rsid w:val="00962CA2"/>
    <w:rsid w:val="00972816"/>
    <w:rsid w:val="00972A1C"/>
    <w:rsid w:val="00991289"/>
    <w:rsid w:val="009943EE"/>
    <w:rsid w:val="00996859"/>
    <w:rsid w:val="009B468B"/>
    <w:rsid w:val="009D0680"/>
    <w:rsid w:val="00A1437D"/>
    <w:rsid w:val="00A24FF6"/>
    <w:rsid w:val="00A47CC0"/>
    <w:rsid w:val="00A64480"/>
    <w:rsid w:val="00A72543"/>
    <w:rsid w:val="00A73CC6"/>
    <w:rsid w:val="00A833E8"/>
    <w:rsid w:val="00A94660"/>
    <w:rsid w:val="00A96D89"/>
    <w:rsid w:val="00AD3035"/>
    <w:rsid w:val="00AF4C86"/>
    <w:rsid w:val="00AF71F4"/>
    <w:rsid w:val="00B04617"/>
    <w:rsid w:val="00B0582B"/>
    <w:rsid w:val="00B67223"/>
    <w:rsid w:val="00BF523A"/>
    <w:rsid w:val="00C00F1E"/>
    <w:rsid w:val="00C068CE"/>
    <w:rsid w:val="00C148E3"/>
    <w:rsid w:val="00C41800"/>
    <w:rsid w:val="00C92D1C"/>
    <w:rsid w:val="00CA0EF5"/>
    <w:rsid w:val="00CB0635"/>
    <w:rsid w:val="00CB7BC2"/>
    <w:rsid w:val="00CC3E62"/>
    <w:rsid w:val="00CD2164"/>
    <w:rsid w:val="00D1078B"/>
    <w:rsid w:val="00D12327"/>
    <w:rsid w:val="00D1295E"/>
    <w:rsid w:val="00D3505D"/>
    <w:rsid w:val="00D40BCE"/>
    <w:rsid w:val="00D60706"/>
    <w:rsid w:val="00DA2555"/>
    <w:rsid w:val="00DA6EB4"/>
    <w:rsid w:val="00DB1080"/>
    <w:rsid w:val="00DD5965"/>
    <w:rsid w:val="00DF1D19"/>
    <w:rsid w:val="00E000D0"/>
    <w:rsid w:val="00E04591"/>
    <w:rsid w:val="00E14A79"/>
    <w:rsid w:val="00E3267E"/>
    <w:rsid w:val="00E32754"/>
    <w:rsid w:val="00E42284"/>
    <w:rsid w:val="00E55634"/>
    <w:rsid w:val="00E571A4"/>
    <w:rsid w:val="00E615FB"/>
    <w:rsid w:val="00E71C26"/>
    <w:rsid w:val="00E744EC"/>
    <w:rsid w:val="00E90F7E"/>
    <w:rsid w:val="00E93CE4"/>
    <w:rsid w:val="00E97CE1"/>
    <w:rsid w:val="00EB26EC"/>
    <w:rsid w:val="00ED2B46"/>
    <w:rsid w:val="00EF2D61"/>
    <w:rsid w:val="00EF39D2"/>
    <w:rsid w:val="00EF6C5F"/>
    <w:rsid w:val="00F06599"/>
    <w:rsid w:val="00F0756D"/>
    <w:rsid w:val="00F077A6"/>
    <w:rsid w:val="00F30DAF"/>
    <w:rsid w:val="00F349BD"/>
    <w:rsid w:val="00F41BCD"/>
    <w:rsid w:val="00F75B48"/>
    <w:rsid w:val="00F8174C"/>
    <w:rsid w:val="00F909AC"/>
    <w:rsid w:val="00F91BBA"/>
    <w:rsid w:val="00F927F1"/>
    <w:rsid w:val="00FB4F3B"/>
    <w:rsid w:val="00FE2F73"/>
    <w:rsid w:val="00FE480F"/>
    <w:rsid w:val="00FE6442"/>
    <w:rsid w:val="00FF682D"/>
    <w:rsid w:val="00FF7987"/>
    <w:rsid w:val="07E983C4"/>
    <w:rsid w:val="09955743"/>
    <w:rsid w:val="18FD6245"/>
    <w:rsid w:val="25EE7D2E"/>
    <w:rsid w:val="357F9A32"/>
    <w:rsid w:val="3A355EAC"/>
    <w:rsid w:val="3C68536C"/>
    <w:rsid w:val="3CD68441"/>
    <w:rsid w:val="3EE13E5D"/>
    <w:rsid w:val="5331F6C1"/>
    <w:rsid w:val="7C3E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DAB6BD"/>
  <w15:chartTrackingRefBased/>
  <w15:docId w15:val="{99B2E931-8944-447D-9704-EA384A98994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4C0C8D"/>
    <w:pPr>
      <w:spacing w:after="0" w:line="360" w:lineRule="auto"/>
    </w:pPr>
    <w:rPr>
      <w:rFonts w:ascii="DINPro-Regular" w:hAnsi="DINPro-Regular" w:cs="Arial"/>
      <w:color w:val="000000"/>
    </w:rPr>
  </w:style>
  <w:style w:type="paragraph" w:styleId="Kop1">
    <w:name w:val="heading 1"/>
    <w:basedOn w:val="Standaard"/>
    <w:next w:val="Standaard"/>
    <w:link w:val="Kop1Char"/>
    <w:uiPriority w:val="9"/>
    <w:qFormat/>
    <w:rsid w:val="00ED2B46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nhideWhenUsed/>
    <w:qFormat/>
    <w:rsid w:val="005D6C7E"/>
    <w:pPr>
      <w:spacing w:after="80"/>
      <w:outlineLvl w:val="1"/>
    </w:pPr>
    <w:rPr>
      <w:rFonts w:ascii="DINPro-Black" w:hAnsi="DINPro-Black"/>
      <w:b/>
      <w:color w:val="009BD9"/>
      <w:sz w:val="24"/>
      <w:szCs w:val="18"/>
      <w:lang w:val="en-US"/>
      <w14:textFill>
        <w14:solidFill>
          <w14:srgbClr w14:val="009BD9">
            <w14:lumMod w14:val="75000"/>
          </w14:srgbClr>
        </w14:solidFill>
      </w14:textFill>
    </w:rPr>
  </w:style>
  <w:style w:type="paragraph" w:styleId="Kop3">
    <w:name w:val="heading 3"/>
    <w:aliases w:val="NKBV Kop 3"/>
    <w:basedOn w:val="Standaard"/>
    <w:next w:val="Standaard"/>
    <w:link w:val="Kop3Char"/>
    <w:autoRedefine/>
    <w:uiPriority w:val="9"/>
    <w:qFormat/>
    <w:rsid w:val="00ED2B46"/>
    <w:pPr>
      <w:spacing w:before="280" w:after="80"/>
      <w:outlineLvl w:val="2"/>
    </w:pPr>
    <w:rPr>
      <w:b/>
      <w:color w:val="666666"/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8490F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8490F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8490F"/>
    <w:pPr>
      <w:keepNext/>
      <w:keepLines/>
      <w:spacing w:before="4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8490F"/>
    <w:pPr>
      <w:keepNext/>
      <w:keepLines/>
      <w:spacing w:before="4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8490F"/>
    <w:pPr>
      <w:keepNext/>
      <w:keepLines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8490F"/>
    <w:pPr>
      <w:keepNext/>
      <w:keepLines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NKBVKop1" w:customStyle="1">
    <w:name w:val="NKBV Kop 1"/>
    <w:basedOn w:val="Kop1"/>
    <w:autoRedefine/>
    <w:qFormat/>
    <w:rsid w:val="0036668A"/>
    <w:pPr>
      <w:keepNext w:val="0"/>
      <w:keepLines w:val="0"/>
      <w:framePr w:hSpace="141" w:wrap="around" w:hAnchor="margin" w:vAnchor="page" w:y="1597"/>
      <w:spacing w:before="0"/>
    </w:pPr>
    <w:rPr>
      <w:rFonts w:ascii="DINPro-Bold" w:hAnsi="DINPro-Bold" w:eastAsia="Arial" w:cs="Times New Roman"/>
      <w:b/>
      <w:bCs/>
      <w:color w:val="5BBF21"/>
      <w:sz w:val="36"/>
      <w:szCs w:val="36"/>
    </w:rPr>
  </w:style>
  <w:style w:type="character" w:styleId="Kop1Char" w:customStyle="1">
    <w:name w:val="Kop 1 Char"/>
    <w:basedOn w:val="Standaardalinea-lettertype"/>
    <w:link w:val="Kop1"/>
    <w:uiPriority w:val="9"/>
    <w:rsid w:val="00ED2B46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Kop2Char" w:customStyle="1">
    <w:name w:val="Kop 2 Char"/>
    <w:basedOn w:val="Standaardalinea-lettertype"/>
    <w:link w:val="Kop2"/>
    <w:rsid w:val="005D6C7E"/>
    <w:rPr>
      <w:rFonts w:ascii="DINPro-Black" w:hAnsi="DINPro-Black" w:cs="Arial"/>
      <w:b/>
      <w:color w:val="009BD9"/>
      <w:sz w:val="24"/>
      <w:szCs w:val="18"/>
      <w:lang w:val="en-US"/>
      <w14:textFill>
        <w14:solidFill>
          <w14:srgbClr w14:val="009BD9">
            <w14:lumMod w14:val="75000"/>
          </w14:srgbClr>
        </w14:solidFill>
      </w14:textFill>
    </w:rPr>
  </w:style>
  <w:style w:type="character" w:styleId="Kop3Char" w:customStyle="1">
    <w:name w:val="Kop 3 Char"/>
    <w:aliases w:val="NKBV Kop 3 Char"/>
    <w:basedOn w:val="Standaardalinea-lettertype"/>
    <w:link w:val="Kop3"/>
    <w:uiPriority w:val="9"/>
    <w:rsid w:val="00ED2B46"/>
    <w:rPr>
      <w:rFonts w:ascii="Arial" w:hAnsi="Arial" w:cs="Arial"/>
      <w:b/>
      <w:color w:val="666666"/>
      <w:sz w:val="24"/>
    </w:rPr>
  </w:style>
  <w:style w:type="paragraph" w:styleId="StandaardNKBV" w:customStyle="1">
    <w:name w:val="Standaard NKBV"/>
    <w:basedOn w:val="Standaard"/>
    <w:next w:val="Standaard"/>
    <w:link w:val="StandaardNKBVChar"/>
    <w:autoRedefine/>
    <w:qFormat/>
    <w:rsid w:val="00ED2B46"/>
  </w:style>
  <w:style w:type="character" w:styleId="StandaardNKBVChar" w:customStyle="1">
    <w:name w:val="Standaard NKBV Char"/>
    <w:basedOn w:val="Standaardalinea-lettertype"/>
    <w:link w:val="StandaardNKBV"/>
    <w:rsid w:val="00ED2B46"/>
    <w:rPr>
      <w:rFonts w:ascii="Arial" w:hAnsi="Arial" w:cs="Arial"/>
      <w:color w:val="000000"/>
    </w:rPr>
  </w:style>
  <w:style w:type="paragraph" w:styleId="opsomming" w:customStyle="1">
    <w:name w:val="opsomming"/>
    <w:basedOn w:val="Standaard"/>
    <w:link w:val="opsommingChar"/>
    <w:qFormat/>
    <w:rsid w:val="00861FEB"/>
    <w:pPr>
      <w:numPr>
        <w:numId w:val="2"/>
      </w:numPr>
      <w:ind w:left="360" w:hanging="360"/>
    </w:pPr>
  </w:style>
  <w:style w:type="character" w:styleId="opsommingChar" w:customStyle="1">
    <w:name w:val="opsomming Char"/>
    <w:basedOn w:val="Standaardalinea-lettertype"/>
    <w:link w:val="opsomming"/>
    <w:rsid w:val="00861FEB"/>
    <w:rPr>
      <w:rFonts w:ascii="Arial" w:hAnsi="Arial" w:cs="Arial"/>
      <w:color w:val="000000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38490F"/>
    <w:rPr>
      <w:rFonts w:eastAsiaTheme="majorEastAsia" w:cstheme="majorBidi"/>
      <w:i/>
      <w:iCs/>
      <w:color w:val="2E74B5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38490F"/>
    <w:rPr>
      <w:rFonts w:eastAsiaTheme="majorEastAsia" w:cstheme="majorBidi"/>
      <w:color w:val="2E74B5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38490F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38490F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38490F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38490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8490F"/>
    <w:pPr>
      <w:spacing w:after="80" w:line="240" w:lineRule="auto"/>
      <w:contextualSpacing/>
    </w:pPr>
    <w:rPr>
      <w:rFonts w:asciiTheme="majorHAnsi" w:hAnsiTheme="majorHAnsi" w:eastAsiaTheme="majorEastAsia" w:cstheme="majorBidi"/>
      <w:color w:val="auto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38490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8490F"/>
    <w:pPr>
      <w:numPr>
        <w:ilvl w:val="1"/>
      </w:numPr>
      <w:spacing w:after="160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849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8490F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38490F"/>
    <w:rPr>
      <w:rFonts w:ascii="DINPro-Regular" w:hAnsi="DINPro-Regular" w:cs="Arial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8490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8490F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8490F"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38490F"/>
    <w:rPr>
      <w:rFonts w:ascii="DINPro-Regular" w:hAnsi="DINPro-Regular" w:cs="Arial"/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8490F"/>
    <w:rPr>
      <w:b/>
      <w:bCs/>
      <w:smallCaps/>
      <w:color w:val="2E74B5" w:themeColor="accent1" w:themeShade="BF"/>
      <w:spacing w:val="5"/>
    </w:rPr>
  </w:style>
  <w:style w:type="table" w:styleId="Tabelraster">
    <w:name w:val="Table Grid"/>
    <w:basedOn w:val="Standaardtabel"/>
    <w:uiPriority w:val="39"/>
    <w:rsid w:val="0038490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40BCE"/>
    <w:pPr>
      <w:spacing w:line="240" w:lineRule="auto"/>
    </w:pPr>
    <w:rPr>
      <w:sz w:val="20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D40BCE"/>
    <w:rPr>
      <w:rFonts w:ascii="DINPro-Regular" w:hAnsi="DINPro-Regular" w:cs="Arial"/>
      <w:color w:val="000000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40BCE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D40BCE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D40BCE"/>
    <w:rPr>
      <w:rFonts w:ascii="DINPro-Regular" w:hAnsi="DINPro-Regular" w:cs="Arial"/>
      <w:color w:val="000000"/>
    </w:rPr>
  </w:style>
  <w:style w:type="paragraph" w:styleId="Voettekst">
    <w:name w:val="footer"/>
    <w:basedOn w:val="Standaard"/>
    <w:link w:val="VoettekstChar"/>
    <w:uiPriority w:val="99"/>
    <w:unhideWhenUsed/>
    <w:rsid w:val="00D40BCE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D40BCE"/>
    <w:rPr>
      <w:rFonts w:ascii="DINPro-Regular" w:hAnsi="DINPro-Regular" w:cs="Arial"/>
      <w:color w:val="000000"/>
    </w:rPr>
  </w:style>
  <w:style w:type="character" w:styleId="normaltextrun" w:customStyle="1">
    <w:name w:val="normaltextrun"/>
    <w:basedOn w:val="Standaardalinea-lettertype"/>
    <w:rsid w:val="00D40BCE"/>
  </w:style>
  <w:style w:type="character" w:styleId="eop" w:customStyle="1">
    <w:name w:val="eop"/>
    <w:basedOn w:val="Standaardalinea-lettertype"/>
    <w:rsid w:val="00D40BCE"/>
  </w:style>
  <w:style w:type="character" w:styleId="Zwaar">
    <w:name w:val="Strong"/>
    <w:basedOn w:val="Standaardalinea-lettertype"/>
    <w:uiPriority w:val="22"/>
    <w:qFormat/>
    <w:rsid w:val="00E744EC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87767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776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3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oukVenhorst\OneDrive%20-%20NKBV\Documenten\Aangepaste%20Office-sjablonen\Beoordelingsformulier%20PVB%20Template%20v6.dotx" TargetMode="External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938E0131A38845AB4EE90AAFE2EA9C" ma:contentTypeVersion="16" ma:contentTypeDescription="Een nieuw document maken." ma:contentTypeScope="" ma:versionID="0eebc880904c4d828a32175ecf86e538">
  <xsd:schema xmlns:xsd="http://www.w3.org/2001/XMLSchema" xmlns:xs="http://www.w3.org/2001/XMLSchema" xmlns:p="http://schemas.microsoft.com/office/2006/metadata/properties" xmlns:ns2="ad218982-aa21-40af-bd33-491f1b857508" xmlns:ns3="02fffefb-3193-4121-b42b-a77fa1eb4fe7" targetNamespace="http://schemas.microsoft.com/office/2006/metadata/properties" ma:root="true" ma:fieldsID="cb010d705e29711e24e8c37e1503a083" ns2:_="" ns3:_="">
    <xsd:import namespace="ad218982-aa21-40af-bd33-491f1b857508"/>
    <xsd:import namespace="02fffefb-3193-4121-b42b-a77fa1eb4f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18982-aa21-40af-bd33-491f1b8575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655b1bed-ad12-46c5-bd71-d2f12ba608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fffefb-3193-4121-b42b-a77fa1eb4fe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241a466-3847-4a45-beea-280bfa8ad692}" ma:internalName="TaxCatchAll" ma:showField="CatchAllData" ma:web="02fffefb-3193-4121-b42b-a77fa1eb4f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fffefb-3193-4121-b42b-a77fa1eb4fe7" xsi:nil="true"/>
    <lcf76f155ced4ddcb4097134ff3c332f xmlns="ad218982-aa21-40af-bd33-491f1b85750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6B3F6BC-FB03-4215-A486-34A58172BD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A2274C-B24C-4D50-AC48-941C76F99A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218982-aa21-40af-bd33-491f1b857508"/>
    <ds:schemaRef ds:uri="02fffefb-3193-4121-b42b-a77fa1eb4f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59D289-AC74-45BB-A136-E8DD1EEA79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2003B3-FC99-4133-949C-E304F2D3683D}">
  <ds:schemaRefs>
    <ds:schemaRef ds:uri="http://schemas.microsoft.com/office/2006/metadata/properties"/>
    <ds:schemaRef ds:uri="http://schemas.microsoft.com/office/infopath/2007/PartnerControls"/>
    <ds:schemaRef ds:uri="02fffefb-3193-4121-b42b-a77fa1eb4fe7"/>
    <ds:schemaRef ds:uri="ad218982-aa21-40af-bd33-491f1b85750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Beoordelingsformulier PVB Template v6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Anouk Venhorst</dc:creator>
  <keywords/>
  <dc:description/>
  <lastModifiedBy>Anouk Venhorst</lastModifiedBy>
  <revision>14</revision>
  <dcterms:created xsi:type="dcterms:W3CDTF">2026-07-17T18:23:00.0000000Z</dcterms:created>
  <dcterms:modified xsi:type="dcterms:W3CDTF">2026-07-22T11:28:51.9106438Z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0x01010092938E0131A38845AB4EE90AAFE2EA9C</vt:lpwstr>
  </property>
  <property fmtid="{D5CDD505-2E9C-101B-9397-08002B2CF9AE}" pid="3" name="MediaServiceImageTags">
    <vt:lpwstr/>
  </property>
</Properties>
</file>